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ACF" w:rsidRDefault="008B0ACF" w:rsidP="008B0ACF">
      <w:pPr>
        <w:rPr>
          <w:b/>
          <w:sz w:val="32"/>
          <w:szCs w:val="32"/>
          <w:u w:val="single"/>
        </w:rPr>
      </w:pPr>
    </w:p>
    <w:p w:rsidR="008B0ACF" w:rsidRDefault="008B0ACF" w:rsidP="008B0ACF">
      <w:pPr>
        <w:rPr>
          <w:b/>
          <w:sz w:val="32"/>
          <w:szCs w:val="32"/>
          <w:u w:val="single"/>
        </w:rPr>
      </w:pPr>
    </w:p>
    <w:p w:rsidR="008B0ACF" w:rsidRDefault="008B0ACF" w:rsidP="008B0ACF">
      <w:pPr>
        <w:rPr>
          <w:b/>
          <w:sz w:val="32"/>
          <w:szCs w:val="32"/>
          <w:u w:val="single"/>
          <w:lang w:eastAsia="en-US"/>
        </w:rPr>
      </w:pPr>
      <w:r>
        <w:rPr>
          <w:b/>
          <w:sz w:val="32"/>
          <w:szCs w:val="32"/>
          <w:u w:val="single"/>
        </w:rPr>
        <w:t xml:space="preserve">Potvrzení  - Základy klinické medicíny I. </w:t>
      </w:r>
    </w:p>
    <w:p w:rsidR="008B0ACF" w:rsidRDefault="008B0ACF" w:rsidP="008B0ACF">
      <w:pPr>
        <w:rPr>
          <w:b/>
        </w:rPr>
      </w:pPr>
    </w:p>
    <w:p w:rsidR="008B0ACF" w:rsidRDefault="008B0ACF" w:rsidP="008B0ACF">
      <w:pPr>
        <w:rPr>
          <w:b/>
          <w:sz w:val="22"/>
          <w:szCs w:val="22"/>
        </w:rPr>
      </w:pPr>
      <w:r>
        <w:rPr>
          <w:b/>
        </w:rPr>
        <w:t>1. ročník, obor Všeobecné lékařství</w:t>
      </w:r>
    </w:p>
    <w:p w:rsidR="008B0ACF" w:rsidRDefault="008B0ACF" w:rsidP="008B0ACF">
      <w:r>
        <w:t xml:space="preserve">Akademický rok: </w:t>
      </w:r>
      <w:r w:rsidR="000E33F1">
        <w:t>………………</w:t>
      </w:r>
      <w:proofErr w:type="gramStart"/>
      <w:r w:rsidR="000E33F1">
        <w:t>…...</w:t>
      </w:r>
      <w:proofErr w:type="gramEnd"/>
    </w:p>
    <w:p w:rsidR="008B0ACF" w:rsidRDefault="008B0ACF" w:rsidP="008B0ACF"/>
    <w:p w:rsidR="008B0ACF" w:rsidRDefault="008B0ACF" w:rsidP="008B0ACF"/>
    <w:p w:rsidR="008B0ACF" w:rsidRDefault="008B0ACF" w:rsidP="008B0ACF">
      <w:r>
        <w:t>Jméno</w:t>
      </w:r>
      <w:r w:rsidR="00395EC8">
        <w:t xml:space="preserve"> a příjmení …………………………………………………</w:t>
      </w:r>
      <w:r>
        <w:t>datum narození ……………</w:t>
      </w:r>
      <w:r w:rsidR="00395EC8">
        <w:t>……</w:t>
      </w:r>
    </w:p>
    <w:p w:rsidR="008B0ACF" w:rsidRDefault="008B0ACF" w:rsidP="008B0ACF"/>
    <w:p w:rsidR="008B0ACF" w:rsidRDefault="00395EC8" w:rsidP="008B0ACF">
      <w:r>
        <w:t>Bydliště……………………………………………………………</w:t>
      </w:r>
      <w:r w:rsidR="008B0ACF">
        <w:t>PSČ………………………</w:t>
      </w:r>
      <w:r>
        <w:t>…</w:t>
      </w:r>
      <w:proofErr w:type="gramStart"/>
      <w:r>
        <w:t>…..</w:t>
      </w:r>
      <w:proofErr w:type="gramEnd"/>
    </w:p>
    <w:p w:rsidR="008B0ACF" w:rsidRDefault="008B0ACF" w:rsidP="008B0ACF"/>
    <w:p w:rsidR="008B0ACF" w:rsidRDefault="008B0ACF" w:rsidP="008B0ACF"/>
    <w:p w:rsidR="008B0ACF" w:rsidRDefault="008B0ACF" w:rsidP="008B0ACF"/>
    <w:p w:rsidR="008B0ACF" w:rsidRDefault="008B0ACF" w:rsidP="008B0ACF"/>
    <w:p w:rsidR="008B0ACF" w:rsidRPr="00395EC8" w:rsidRDefault="008B0ACF" w:rsidP="008B0ACF">
      <w:pPr>
        <w:rPr>
          <w:b/>
          <w:i/>
          <w:u w:val="single"/>
        </w:rPr>
      </w:pPr>
      <w:proofErr w:type="gramStart"/>
      <w:r w:rsidRPr="00395EC8">
        <w:rPr>
          <w:b/>
          <w:u w:val="single"/>
        </w:rPr>
        <w:t>Praktika  na</w:t>
      </w:r>
      <w:proofErr w:type="gramEnd"/>
      <w:r w:rsidRPr="00395EC8">
        <w:rPr>
          <w:b/>
          <w:u w:val="single"/>
        </w:rPr>
        <w:t xml:space="preserve"> odděleních FN Plzeň –  </w:t>
      </w:r>
      <w:r w:rsidR="004105E7" w:rsidRPr="00395EC8">
        <w:rPr>
          <w:b/>
          <w:i/>
          <w:u w:val="single"/>
        </w:rPr>
        <w:t>odpolední služba, 8 hod/</w:t>
      </w:r>
      <w:r w:rsidRPr="00395EC8">
        <w:rPr>
          <w:b/>
          <w:i/>
          <w:u w:val="single"/>
        </w:rPr>
        <w:t>služba</w:t>
      </w:r>
    </w:p>
    <w:p w:rsidR="008B0ACF" w:rsidRDefault="008B0ACF" w:rsidP="008B0ACF">
      <w:pPr>
        <w:rPr>
          <w:sz w:val="22"/>
          <w:szCs w:val="22"/>
          <w:u w:val="single"/>
        </w:rPr>
      </w:pPr>
    </w:p>
    <w:p w:rsidR="008B0ACF" w:rsidRDefault="004105E7" w:rsidP="008B0ACF">
      <w:r>
        <w:tab/>
      </w:r>
      <w:r>
        <w:tab/>
      </w:r>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613"/>
      </w:tblGrid>
      <w:tr w:rsidR="008B0ACF" w:rsidRPr="00A80EFF" w:rsidTr="00395EC8">
        <w:trPr>
          <w:trHeight w:val="1779"/>
        </w:trPr>
        <w:tc>
          <w:tcPr>
            <w:tcW w:w="4613" w:type="dxa"/>
            <w:tcBorders>
              <w:top w:val="single" w:sz="4" w:space="0" w:color="auto"/>
              <w:left w:val="single" w:sz="4" w:space="0" w:color="auto"/>
              <w:bottom w:val="single" w:sz="4" w:space="0" w:color="auto"/>
              <w:right w:val="single" w:sz="4" w:space="0" w:color="auto"/>
            </w:tcBorders>
            <w:shd w:val="clear" w:color="auto" w:fill="auto"/>
          </w:tcPr>
          <w:p w:rsidR="008B0ACF" w:rsidRPr="00A80EFF" w:rsidRDefault="00395EC8">
            <w:pPr>
              <w:rPr>
                <w:u w:val="single"/>
              </w:rPr>
            </w:pPr>
            <w:r>
              <w:t>Oddělení FN Plzeň:</w:t>
            </w:r>
            <w:r>
              <w:tab/>
            </w:r>
          </w:p>
        </w:tc>
        <w:tc>
          <w:tcPr>
            <w:tcW w:w="4613" w:type="dxa"/>
            <w:tcBorders>
              <w:top w:val="single" w:sz="4" w:space="0" w:color="auto"/>
              <w:left w:val="single" w:sz="4" w:space="0" w:color="auto"/>
              <w:bottom w:val="single" w:sz="4" w:space="0" w:color="auto"/>
              <w:right w:val="single" w:sz="4" w:space="0" w:color="auto"/>
            </w:tcBorders>
            <w:shd w:val="clear" w:color="auto" w:fill="auto"/>
          </w:tcPr>
          <w:p w:rsidR="004105E7" w:rsidRDefault="00395EC8">
            <w:pPr>
              <w:rPr>
                <w:sz w:val="22"/>
                <w:szCs w:val="22"/>
              </w:rPr>
            </w:pPr>
            <w:r>
              <w:t>razítko a podpis</w:t>
            </w:r>
            <w:r w:rsidRPr="004105E7">
              <w:rPr>
                <w:sz w:val="22"/>
                <w:szCs w:val="22"/>
              </w:rPr>
              <w:t xml:space="preserve"> odpovědné osoby</w:t>
            </w:r>
            <w:r>
              <w:rPr>
                <w:sz w:val="22"/>
                <w:szCs w:val="22"/>
              </w:rPr>
              <w:t>:</w:t>
            </w:r>
          </w:p>
          <w:p w:rsidR="004105E7" w:rsidRDefault="004105E7" w:rsidP="004105E7">
            <w:pPr>
              <w:rPr>
                <w:sz w:val="22"/>
                <w:szCs w:val="22"/>
              </w:rPr>
            </w:pPr>
          </w:p>
          <w:p w:rsidR="004105E7" w:rsidRDefault="004105E7" w:rsidP="004105E7">
            <w:pPr>
              <w:rPr>
                <w:sz w:val="22"/>
                <w:szCs w:val="22"/>
              </w:rPr>
            </w:pPr>
          </w:p>
          <w:p w:rsidR="004105E7" w:rsidRDefault="004105E7" w:rsidP="004105E7">
            <w:pPr>
              <w:rPr>
                <w:sz w:val="22"/>
                <w:szCs w:val="22"/>
              </w:rPr>
            </w:pPr>
          </w:p>
          <w:p w:rsidR="004105E7" w:rsidRDefault="004105E7" w:rsidP="004105E7">
            <w:pPr>
              <w:rPr>
                <w:sz w:val="22"/>
                <w:szCs w:val="22"/>
              </w:rPr>
            </w:pPr>
          </w:p>
          <w:p w:rsidR="00395EC8" w:rsidRDefault="00395EC8" w:rsidP="004105E7">
            <w:pPr>
              <w:rPr>
                <w:sz w:val="22"/>
                <w:szCs w:val="22"/>
              </w:rPr>
            </w:pPr>
          </w:p>
          <w:p w:rsidR="008B0ACF" w:rsidRPr="004105E7" w:rsidRDefault="004105E7" w:rsidP="004105E7">
            <w:pPr>
              <w:rPr>
                <w:sz w:val="22"/>
                <w:szCs w:val="22"/>
              </w:rPr>
            </w:pPr>
            <w:r>
              <w:rPr>
                <w:sz w:val="22"/>
                <w:szCs w:val="22"/>
              </w:rPr>
              <w:t xml:space="preserve">V Plzni dne:  </w:t>
            </w:r>
          </w:p>
        </w:tc>
      </w:tr>
    </w:tbl>
    <w:p w:rsidR="008B0ACF" w:rsidRPr="008B0ACF" w:rsidRDefault="008B0ACF" w:rsidP="008B0ACF">
      <w:pPr>
        <w:rPr>
          <w:rFonts w:ascii="Calibri" w:hAnsi="Calibri"/>
          <w:sz w:val="22"/>
          <w:szCs w:val="22"/>
          <w:u w:val="single"/>
          <w:lang w:eastAsia="en-US"/>
        </w:rPr>
      </w:pPr>
    </w:p>
    <w:p w:rsidR="008B0ACF" w:rsidRDefault="008B0ACF" w:rsidP="008B0ACF">
      <w:pPr>
        <w:rPr>
          <w:u w:val="single"/>
        </w:rPr>
      </w:pPr>
    </w:p>
    <w:p w:rsidR="008B0ACF" w:rsidRDefault="004105E7" w:rsidP="008B0ACF">
      <w:pPr>
        <w:rPr>
          <w:u w:val="single"/>
        </w:rPr>
      </w:pPr>
      <w:r>
        <w:tab/>
      </w:r>
      <w:r>
        <w:tab/>
      </w:r>
      <w:r>
        <w:tab/>
      </w:r>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583"/>
      </w:tblGrid>
      <w:tr w:rsidR="008B0ACF" w:rsidRPr="00A80EFF" w:rsidTr="00395EC8">
        <w:trPr>
          <w:trHeight w:val="1843"/>
        </w:trPr>
        <w:tc>
          <w:tcPr>
            <w:tcW w:w="4583" w:type="dxa"/>
            <w:tcBorders>
              <w:top w:val="single" w:sz="4" w:space="0" w:color="auto"/>
              <w:left w:val="single" w:sz="4" w:space="0" w:color="auto"/>
              <w:bottom w:val="single" w:sz="4" w:space="0" w:color="auto"/>
              <w:right w:val="single" w:sz="4" w:space="0" w:color="auto"/>
            </w:tcBorders>
            <w:shd w:val="clear" w:color="auto" w:fill="auto"/>
          </w:tcPr>
          <w:p w:rsidR="008B0ACF" w:rsidRPr="00A80EFF" w:rsidRDefault="00395EC8">
            <w:pPr>
              <w:rPr>
                <w:u w:val="single"/>
              </w:rPr>
            </w:pPr>
            <w:r>
              <w:t>Oddělení FN Plzeň:</w:t>
            </w:r>
          </w:p>
        </w:tc>
        <w:tc>
          <w:tcPr>
            <w:tcW w:w="4583" w:type="dxa"/>
            <w:tcBorders>
              <w:top w:val="single" w:sz="4" w:space="0" w:color="auto"/>
              <w:left w:val="single" w:sz="4" w:space="0" w:color="auto"/>
              <w:bottom w:val="single" w:sz="4" w:space="0" w:color="auto"/>
              <w:right w:val="single" w:sz="4" w:space="0" w:color="auto"/>
            </w:tcBorders>
            <w:shd w:val="clear" w:color="auto" w:fill="auto"/>
          </w:tcPr>
          <w:p w:rsidR="004105E7" w:rsidRDefault="00395EC8">
            <w:pPr>
              <w:rPr>
                <w:sz w:val="22"/>
                <w:szCs w:val="22"/>
              </w:rPr>
            </w:pPr>
            <w:r>
              <w:t xml:space="preserve">razítko a </w:t>
            </w:r>
            <w:r w:rsidRPr="004105E7">
              <w:rPr>
                <w:sz w:val="22"/>
                <w:szCs w:val="22"/>
              </w:rPr>
              <w:t>podpis odpovědné osoby</w:t>
            </w:r>
            <w:r>
              <w:rPr>
                <w:sz w:val="22"/>
                <w:szCs w:val="22"/>
              </w:rPr>
              <w:t>:</w:t>
            </w:r>
          </w:p>
          <w:p w:rsidR="004105E7" w:rsidRDefault="004105E7">
            <w:pPr>
              <w:rPr>
                <w:sz w:val="22"/>
                <w:szCs w:val="22"/>
              </w:rPr>
            </w:pPr>
          </w:p>
          <w:p w:rsidR="004105E7" w:rsidRDefault="004105E7">
            <w:pPr>
              <w:rPr>
                <w:sz w:val="22"/>
                <w:szCs w:val="22"/>
              </w:rPr>
            </w:pPr>
          </w:p>
          <w:p w:rsidR="004105E7" w:rsidRDefault="004105E7">
            <w:pPr>
              <w:rPr>
                <w:sz w:val="22"/>
                <w:szCs w:val="22"/>
              </w:rPr>
            </w:pPr>
          </w:p>
          <w:p w:rsidR="004105E7" w:rsidRDefault="004105E7">
            <w:pPr>
              <w:rPr>
                <w:sz w:val="22"/>
                <w:szCs w:val="22"/>
              </w:rPr>
            </w:pPr>
          </w:p>
          <w:p w:rsidR="00395EC8" w:rsidRDefault="00395EC8">
            <w:pPr>
              <w:rPr>
                <w:sz w:val="22"/>
                <w:szCs w:val="22"/>
              </w:rPr>
            </w:pPr>
          </w:p>
          <w:p w:rsidR="008B0ACF" w:rsidRPr="004105E7" w:rsidRDefault="004105E7">
            <w:pPr>
              <w:rPr>
                <w:sz w:val="22"/>
                <w:szCs w:val="22"/>
              </w:rPr>
            </w:pPr>
            <w:r>
              <w:rPr>
                <w:sz w:val="22"/>
                <w:szCs w:val="22"/>
              </w:rPr>
              <w:t>V Plzni dne:</w:t>
            </w:r>
          </w:p>
        </w:tc>
      </w:tr>
    </w:tbl>
    <w:p w:rsidR="008B0ACF" w:rsidRPr="008B0ACF" w:rsidRDefault="008B0ACF" w:rsidP="008B0ACF">
      <w:pPr>
        <w:rPr>
          <w:rFonts w:ascii="Calibri" w:hAnsi="Calibri"/>
          <w:sz w:val="22"/>
          <w:szCs w:val="22"/>
          <w:u w:val="single"/>
          <w:lang w:eastAsia="en-US"/>
        </w:rPr>
      </w:pPr>
    </w:p>
    <w:p w:rsidR="008B0ACF" w:rsidRDefault="008B0ACF" w:rsidP="008B0ACF"/>
    <w:p w:rsidR="008B0ACF" w:rsidRDefault="008B0ACF" w:rsidP="008B0ACF">
      <w:r>
        <w:t>Praktika:  2x odpolední služba ve FN</w:t>
      </w:r>
      <w:r w:rsidR="00395EC8">
        <w:t xml:space="preserve"> Plzeň začínající od 14,00 hod.</w:t>
      </w:r>
      <w:r w:rsidR="00754AAA">
        <w:t xml:space="preserve"> </w:t>
      </w:r>
      <w:r w:rsidR="00754AAA" w:rsidRPr="00BA20D7">
        <w:t>(v sobotu a neděli od 8,00 hod.)</w:t>
      </w:r>
    </w:p>
    <w:p w:rsidR="008B0ACF" w:rsidRDefault="008B0ACF" w:rsidP="008B0ACF">
      <w:pPr>
        <w:pStyle w:val="Odstavecseseznamem"/>
        <w:ind w:left="1065"/>
      </w:pPr>
      <w:bookmarkStart w:id="0" w:name="_GoBack"/>
      <w:bookmarkEnd w:id="0"/>
    </w:p>
    <w:p w:rsidR="008B0ACF" w:rsidRDefault="008B0ACF" w:rsidP="008B0ACF">
      <w:pPr>
        <w:rPr>
          <w:b/>
        </w:rPr>
      </w:pPr>
    </w:p>
    <w:p w:rsidR="008B0ACF" w:rsidRDefault="008B0ACF" w:rsidP="008B0ACF">
      <w:pPr>
        <w:rPr>
          <w:b/>
        </w:rPr>
      </w:pPr>
    </w:p>
    <w:p w:rsidR="008B0ACF" w:rsidRDefault="008B0ACF" w:rsidP="008B0ACF">
      <w:pPr>
        <w:rPr>
          <w:b/>
        </w:rPr>
      </w:pPr>
      <w:r>
        <w:rPr>
          <w:b/>
        </w:rPr>
        <w:t>Na základě tohoto potvrzení zapíše referentka studijního oddělení do Studijního informačního systému zápočet z předmětu Základy klinické medicíny I.</w:t>
      </w:r>
    </w:p>
    <w:p w:rsidR="00A663D6" w:rsidRDefault="00A663D6" w:rsidP="009149AA">
      <w:pPr>
        <w:jc w:val="center"/>
        <w:rPr>
          <w:b/>
          <w:sz w:val="32"/>
          <w:u w:val="single"/>
        </w:rPr>
      </w:pPr>
    </w:p>
    <w:p w:rsidR="00A663D6" w:rsidRDefault="00A663D6" w:rsidP="009149AA">
      <w:pPr>
        <w:jc w:val="center"/>
        <w:rPr>
          <w:b/>
          <w:sz w:val="32"/>
          <w:u w:val="single"/>
        </w:rPr>
      </w:pPr>
    </w:p>
    <w:p w:rsidR="00A663D6" w:rsidRDefault="00A663D6" w:rsidP="009149AA">
      <w:pPr>
        <w:jc w:val="center"/>
        <w:rPr>
          <w:b/>
          <w:sz w:val="32"/>
          <w:u w:val="single"/>
        </w:rPr>
      </w:pPr>
    </w:p>
    <w:p w:rsidR="00A663D6" w:rsidRPr="008B0ACF" w:rsidRDefault="00AB75C0" w:rsidP="008B0ACF">
      <w:pPr>
        <w:ind w:left="708"/>
        <w:rPr>
          <w:i/>
        </w:rPr>
      </w:pPr>
      <w:r>
        <w:rPr>
          <w:i/>
        </w:rPr>
        <w:tab/>
      </w:r>
      <w:r>
        <w:rPr>
          <w:i/>
        </w:rPr>
        <w:tab/>
      </w:r>
      <w:r>
        <w:rPr>
          <w:i/>
        </w:rPr>
        <w:tab/>
      </w:r>
      <w:r>
        <w:rPr>
          <w:i/>
        </w:rPr>
        <w:tab/>
      </w:r>
      <w:r>
        <w:rPr>
          <w:i/>
        </w:rPr>
        <w:tab/>
      </w:r>
      <w:r>
        <w:rPr>
          <w:i/>
        </w:rPr>
        <w:tab/>
      </w:r>
      <w:r>
        <w:rPr>
          <w:i/>
        </w:rPr>
        <w:tab/>
      </w:r>
      <w:r>
        <w:rPr>
          <w:i/>
        </w:rPr>
        <w:tab/>
      </w:r>
    </w:p>
    <w:sectPr w:rsidR="00A663D6" w:rsidRPr="008B0ACF" w:rsidSect="00E1567E">
      <w:headerReference w:type="even" r:id="rId8"/>
      <w:headerReference w:type="default" r:id="rId9"/>
      <w:headerReference w:type="first" r:id="rId10"/>
      <w:pgSz w:w="11906" w:h="16838" w:code="9"/>
      <w:pgMar w:top="2410" w:right="1133" w:bottom="709"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2BD" w:rsidRDefault="002312BD">
      <w:r>
        <w:separator/>
      </w:r>
    </w:p>
  </w:endnote>
  <w:endnote w:type="continuationSeparator" w:id="0">
    <w:p w:rsidR="002312BD" w:rsidRDefault="0023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2BD" w:rsidRDefault="002312BD">
      <w:r>
        <w:separator/>
      </w:r>
    </w:p>
  </w:footnote>
  <w:footnote w:type="continuationSeparator" w:id="0">
    <w:p w:rsidR="002312BD" w:rsidRDefault="00231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97032D">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1" type="#_x0000_t75" style="position:absolute;margin-left:0;margin-top:0;width:398.4pt;height:398.4pt;z-index:-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8019"/>
    </w:tblGrid>
    <w:tr w:rsidR="00AB18D5" w:rsidRPr="000A71CF" w:rsidTr="000A71CF">
      <w:tc>
        <w:tcPr>
          <w:tcW w:w="1701" w:type="dxa"/>
          <w:shd w:val="clear" w:color="auto" w:fill="auto"/>
          <w:vAlign w:val="center"/>
        </w:tcPr>
        <w:p w:rsidR="00AB18D5" w:rsidRPr="00AB18D5" w:rsidRDefault="000A7B54" w:rsidP="000A71CF">
          <w:pPr>
            <w:pStyle w:val="Zhlav"/>
            <w:tabs>
              <w:tab w:val="clear" w:pos="4536"/>
              <w:tab w:val="clear" w:pos="9072"/>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1pt">
                <v:imagedata r:id="rId1" o:title="logo LFP"/>
              </v:shape>
            </w:pict>
          </w:r>
        </w:p>
      </w:tc>
      <w:tc>
        <w:tcPr>
          <w:tcW w:w="8900" w:type="dxa"/>
          <w:shd w:val="clear" w:color="auto" w:fill="auto"/>
          <w:vAlign w:val="center"/>
        </w:tcPr>
        <w:p w:rsidR="00AB18D5" w:rsidRPr="00426644" w:rsidRDefault="00A52975" w:rsidP="000A71CF">
          <w:pPr>
            <w:pStyle w:val="Zhlav"/>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Univerzita Karlova</w:t>
          </w:r>
        </w:p>
        <w:p w:rsidR="00AB18D5" w:rsidRPr="00426644" w:rsidRDefault="00AB18D5" w:rsidP="000A71CF">
          <w:pPr>
            <w:pStyle w:val="Zhlav"/>
            <w:pBdr>
              <w:bottom w:val="single" w:sz="8" w:space="1" w:color="B7673C"/>
            </w:pBdr>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 xml:space="preserve">Lékařská </w:t>
          </w:r>
          <w:r w:rsidR="004954BE" w:rsidRPr="00426644">
            <w:rPr>
              <w:rFonts w:ascii="Cambria" w:hAnsi="Cambria"/>
              <w:b/>
              <w:smallCaps/>
              <w:color w:val="943634"/>
              <w:sz w:val="28"/>
              <w:szCs w:val="28"/>
            </w:rPr>
            <w:t>fa</w:t>
          </w:r>
          <w:r w:rsidRPr="00426644">
            <w:rPr>
              <w:rFonts w:ascii="Cambria" w:hAnsi="Cambria"/>
              <w:b/>
              <w:smallCaps/>
              <w:color w:val="943634"/>
              <w:sz w:val="28"/>
              <w:szCs w:val="28"/>
            </w:rPr>
            <w:t>kulta v Plzni</w:t>
          </w:r>
        </w:p>
        <w:p w:rsidR="00AB18D5" w:rsidRPr="00426644" w:rsidRDefault="009149B0" w:rsidP="000A71CF">
          <w:pPr>
            <w:spacing w:before="60"/>
            <w:rPr>
              <w:rFonts w:ascii="Cambria" w:hAnsi="Cambria"/>
            </w:rPr>
          </w:pPr>
          <w:r>
            <w:rPr>
              <w:rFonts w:ascii="Cambria" w:hAnsi="Cambria"/>
            </w:rPr>
            <w:t>a</w:t>
          </w:r>
          <w:r w:rsidR="00EC3F4B">
            <w:rPr>
              <w:rFonts w:ascii="Cambria" w:hAnsi="Cambria"/>
            </w:rPr>
            <w:t>lej Svobody 76</w:t>
          </w:r>
          <w:r w:rsidR="00AB18D5" w:rsidRPr="00426644">
            <w:rPr>
              <w:rFonts w:ascii="Cambria" w:hAnsi="Cambria"/>
            </w:rPr>
            <w:t>, 3</w:t>
          </w:r>
          <w:r w:rsidR="00EC3F4B">
            <w:rPr>
              <w:rFonts w:ascii="Cambria" w:hAnsi="Cambria"/>
            </w:rPr>
            <w:t>23</w:t>
          </w:r>
          <w:r w:rsidR="00AB18D5" w:rsidRPr="00426644">
            <w:rPr>
              <w:rFonts w:ascii="Cambria" w:hAnsi="Cambria"/>
            </w:rPr>
            <w:t xml:space="preserve"> 0</w:t>
          </w:r>
          <w:r w:rsidR="004954BE" w:rsidRPr="00426644">
            <w:rPr>
              <w:rFonts w:ascii="Cambria" w:hAnsi="Cambria"/>
            </w:rPr>
            <w:t>0</w:t>
          </w:r>
          <w:r w:rsidR="00AB18D5" w:rsidRPr="00426644">
            <w:rPr>
              <w:rFonts w:ascii="Cambria" w:hAnsi="Cambria"/>
            </w:rPr>
            <w:t xml:space="preserve"> Plzeň</w:t>
          </w:r>
        </w:p>
        <w:p w:rsidR="00AB18D5" w:rsidRPr="003C38CD" w:rsidRDefault="00865476" w:rsidP="00CD40A9">
          <w:pPr>
            <w:rPr>
              <w:sz w:val="28"/>
              <w:szCs w:val="28"/>
            </w:rPr>
          </w:pPr>
          <w:r w:rsidRPr="00426644">
            <w:rPr>
              <w:rFonts w:ascii="Cambria" w:hAnsi="Cambria"/>
            </w:rPr>
            <w:t>IČ: 00216208</w:t>
          </w:r>
        </w:p>
      </w:tc>
    </w:tr>
  </w:tbl>
  <w:p w:rsidR="002F37A4" w:rsidRPr="00AB18D5" w:rsidRDefault="00796AAD"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pict>
        <v:shape id="_x0000_s2086" type="#_x0000_t75" style="position:absolute;margin-left:25.6pt;margin-top:105.85pt;width:425.25pt;height:425.25pt;z-index:-1;mso-position-horizontal-relative:text;mso-position-vertical-relative:text">
          <v:imagedata r:id="rId2" o:title="vodotiskLF_150x150" blacklevel="1966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97032D">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0" type="#_x0000_t75" style="position:absolute;margin-left:0;margin-top:0;width:398.4pt;height:398.4pt;z-index:-3;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473"/>
    <w:multiLevelType w:val="hybridMultilevel"/>
    <w:tmpl w:val="8FB80420"/>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033A7ACF"/>
    <w:multiLevelType w:val="hybridMultilevel"/>
    <w:tmpl w:val="A6CED09C"/>
    <w:lvl w:ilvl="0" w:tplc="7F960110">
      <w:start w:val="1"/>
      <w:numFmt w:val="decimal"/>
      <w:lvlText w:val="%1."/>
      <w:lvlJc w:val="left"/>
      <w:pPr>
        <w:ind w:left="708" w:hanging="360"/>
      </w:pPr>
      <w:rPr>
        <w:rFonts w:ascii="Times New Roman" w:eastAsia="Calibri" w:hAnsi="Times New Roman" w:cs="Times New Roman"/>
      </w:rPr>
    </w:lvl>
    <w:lvl w:ilvl="1" w:tplc="04050019" w:tentative="1">
      <w:start w:val="1"/>
      <w:numFmt w:val="lowerLetter"/>
      <w:lvlText w:val="%2."/>
      <w:lvlJc w:val="left"/>
      <w:pPr>
        <w:ind w:left="1428" w:hanging="360"/>
      </w:pPr>
    </w:lvl>
    <w:lvl w:ilvl="2" w:tplc="0405001B" w:tentative="1">
      <w:start w:val="1"/>
      <w:numFmt w:val="lowerRoman"/>
      <w:lvlText w:val="%3."/>
      <w:lvlJc w:val="right"/>
      <w:pPr>
        <w:ind w:left="2148" w:hanging="180"/>
      </w:pPr>
    </w:lvl>
    <w:lvl w:ilvl="3" w:tplc="0405000F" w:tentative="1">
      <w:start w:val="1"/>
      <w:numFmt w:val="decimal"/>
      <w:lvlText w:val="%4."/>
      <w:lvlJc w:val="left"/>
      <w:pPr>
        <w:ind w:left="2868" w:hanging="360"/>
      </w:pPr>
    </w:lvl>
    <w:lvl w:ilvl="4" w:tplc="04050019" w:tentative="1">
      <w:start w:val="1"/>
      <w:numFmt w:val="lowerLetter"/>
      <w:lvlText w:val="%5."/>
      <w:lvlJc w:val="left"/>
      <w:pPr>
        <w:ind w:left="3588" w:hanging="360"/>
      </w:pPr>
    </w:lvl>
    <w:lvl w:ilvl="5" w:tplc="0405001B" w:tentative="1">
      <w:start w:val="1"/>
      <w:numFmt w:val="lowerRoman"/>
      <w:lvlText w:val="%6."/>
      <w:lvlJc w:val="right"/>
      <w:pPr>
        <w:ind w:left="4308" w:hanging="180"/>
      </w:pPr>
    </w:lvl>
    <w:lvl w:ilvl="6" w:tplc="0405000F" w:tentative="1">
      <w:start w:val="1"/>
      <w:numFmt w:val="decimal"/>
      <w:lvlText w:val="%7."/>
      <w:lvlJc w:val="left"/>
      <w:pPr>
        <w:ind w:left="5028" w:hanging="360"/>
      </w:pPr>
    </w:lvl>
    <w:lvl w:ilvl="7" w:tplc="04050019" w:tentative="1">
      <w:start w:val="1"/>
      <w:numFmt w:val="lowerLetter"/>
      <w:lvlText w:val="%8."/>
      <w:lvlJc w:val="left"/>
      <w:pPr>
        <w:ind w:left="5748" w:hanging="360"/>
      </w:pPr>
    </w:lvl>
    <w:lvl w:ilvl="8" w:tplc="0405001B" w:tentative="1">
      <w:start w:val="1"/>
      <w:numFmt w:val="lowerRoman"/>
      <w:lvlText w:val="%9."/>
      <w:lvlJc w:val="right"/>
      <w:pPr>
        <w:ind w:left="6468" w:hanging="180"/>
      </w:pPr>
    </w:lvl>
  </w:abstractNum>
  <w:abstractNum w:abstractNumId="2" w15:restartNumberingAfterBreak="0">
    <w:nsid w:val="042E7D80"/>
    <w:multiLevelType w:val="hybridMultilevel"/>
    <w:tmpl w:val="3EB8ACC8"/>
    <w:lvl w:ilvl="0" w:tplc="04050017">
      <w:start w:val="1"/>
      <w:numFmt w:val="lowerLetter"/>
      <w:lvlText w:val="%1)"/>
      <w:lvlJc w:val="left"/>
      <w:pPr>
        <w:ind w:left="771" w:hanging="360"/>
      </w:pPr>
      <w:rPr>
        <w:rFonts w:hint="default"/>
      </w:rPr>
    </w:lvl>
    <w:lvl w:ilvl="1" w:tplc="04050019" w:tentative="1">
      <w:start w:val="1"/>
      <w:numFmt w:val="lowerLetter"/>
      <w:lvlText w:val="%2."/>
      <w:lvlJc w:val="left"/>
      <w:pPr>
        <w:ind w:left="1491" w:hanging="360"/>
      </w:pPr>
    </w:lvl>
    <w:lvl w:ilvl="2" w:tplc="0405001B" w:tentative="1">
      <w:start w:val="1"/>
      <w:numFmt w:val="lowerRoman"/>
      <w:lvlText w:val="%3."/>
      <w:lvlJc w:val="right"/>
      <w:pPr>
        <w:ind w:left="2211" w:hanging="180"/>
      </w:pPr>
    </w:lvl>
    <w:lvl w:ilvl="3" w:tplc="0405000F" w:tentative="1">
      <w:start w:val="1"/>
      <w:numFmt w:val="decimal"/>
      <w:lvlText w:val="%4."/>
      <w:lvlJc w:val="left"/>
      <w:pPr>
        <w:ind w:left="2931" w:hanging="360"/>
      </w:pPr>
    </w:lvl>
    <w:lvl w:ilvl="4" w:tplc="04050019" w:tentative="1">
      <w:start w:val="1"/>
      <w:numFmt w:val="lowerLetter"/>
      <w:lvlText w:val="%5."/>
      <w:lvlJc w:val="left"/>
      <w:pPr>
        <w:ind w:left="3651" w:hanging="360"/>
      </w:pPr>
    </w:lvl>
    <w:lvl w:ilvl="5" w:tplc="0405001B" w:tentative="1">
      <w:start w:val="1"/>
      <w:numFmt w:val="lowerRoman"/>
      <w:lvlText w:val="%6."/>
      <w:lvlJc w:val="right"/>
      <w:pPr>
        <w:ind w:left="4371" w:hanging="180"/>
      </w:pPr>
    </w:lvl>
    <w:lvl w:ilvl="6" w:tplc="0405000F" w:tentative="1">
      <w:start w:val="1"/>
      <w:numFmt w:val="decimal"/>
      <w:lvlText w:val="%7."/>
      <w:lvlJc w:val="left"/>
      <w:pPr>
        <w:ind w:left="5091" w:hanging="360"/>
      </w:pPr>
    </w:lvl>
    <w:lvl w:ilvl="7" w:tplc="04050019" w:tentative="1">
      <w:start w:val="1"/>
      <w:numFmt w:val="lowerLetter"/>
      <w:lvlText w:val="%8."/>
      <w:lvlJc w:val="left"/>
      <w:pPr>
        <w:ind w:left="5811" w:hanging="360"/>
      </w:pPr>
    </w:lvl>
    <w:lvl w:ilvl="8" w:tplc="0405001B" w:tentative="1">
      <w:start w:val="1"/>
      <w:numFmt w:val="lowerRoman"/>
      <w:lvlText w:val="%9."/>
      <w:lvlJc w:val="right"/>
      <w:pPr>
        <w:ind w:left="6531" w:hanging="180"/>
      </w:pPr>
    </w:lvl>
  </w:abstractNum>
  <w:abstractNum w:abstractNumId="3" w15:restartNumberingAfterBreak="0">
    <w:nsid w:val="0A8A722B"/>
    <w:multiLevelType w:val="hybridMultilevel"/>
    <w:tmpl w:val="223A6D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0C5123"/>
    <w:multiLevelType w:val="hybridMultilevel"/>
    <w:tmpl w:val="3A681CE0"/>
    <w:lvl w:ilvl="0" w:tplc="0405000F">
      <w:start w:val="1"/>
      <w:numFmt w:val="decimal"/>
      <w:lvlText w:val="%1."/>
      <w:lvlJc w:val="left"/>
      <w:pPr>
        <w:ind w:left="720" w:hanging="360"/>
      </w:pPr>
      <w:rPr>
        <w:rFonts w:hint="default"/>
      </w:rPr>
    </w:lvl>
    <w:lvl w:ilvl="1" w:tplc="18642A46">
      <w:start w:val="1"/>
      <w:numFmt w:val="lowerLetter"/>
      <w:lvlText w:val="%2."/>
      <w:lvlJc w:val="left"/>
      <w:pPr>
        <w:ind w:left="1440" w:hanging="360"/>
      </w:pPr>
      <w:rPr>
        <w:rFonts w:ascii="Times New Roman" w:eastAsia="Calibri" w:hAnsi="Times New Roman" w:cs="Times New Roman"/>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6253094"/>
    <w:multiLevelType w:val="hybridMultilevel"/>
    <w:tmpl w:val="0A8284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042276"/>
    <w:multiLevelType w:val="multilevel"/>
    <w:tmpl w:val="7240A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3542A3"/>
    <w:multiLevelType w:val="hybridMultilevel"/>
    <w:tmpl w:val="A0A0A104"/>
    <w:lvl w:ilvl="0" w:tplc="04050017">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15:restartNumberingAfterBreak="0">
    <w:nsid w:val="19A57D51"/>
    <w:multiLevelType w:val="hybridMultilevel"/>
    <w:tmpl w:val="B3B47C9E"/>
    <w:lvl w:ilvl="0" w:tplc="27DC973C">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543DEE"/>
    <w:multiLevelType w:val="hybridMultilevel"/>
    <w:tmpl w:val="A8B26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7F1582"/>
    <w:multiLevelType w:val="multilevel"/>
    <w:tmpl w:val="BE5E94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C8C6940"/>
    <w:multiLevelType w:val="hybridMultilevel"/>
    <w:tmpl w:val="62C0B428"/>
    <w:lvl w:ilvl="0" w:tplc="F3D245FE">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EEA2D37"/>
    <w:multiLevelType w:val="hybridMultilevel"/>
    <w:tmpl w:val="62C0B428"/>
    <w:lvl w:ilvl="0" w:tplc="F3D245FE">
      <w:start w:val="1"/>
      <w:numFmt w:val="decimal"/>
      <w:lvlText w:val="%1."/>
      <w:lvlJc w:val="left"/>
      <w:pPr>
        <w:ind w:left="720" w:hanging="360"/>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0ED6AA3"/>
    <w:multiLevelType w:val="hybridMultilevel"/>
    <w:tmpl w:val="1A825C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1450411"/>
    <w:multiLevelType w:val="hybridMultilevel"/>
    <w:tmpl w:val="4DCE2F62"/>
    <w:lvl w:ilvl="0" w:tplc="0405000F">
      <w:start w:val="1"/>
      <w:numFmt w:val="decimal"/>
      <w:lvlText w:val="%1."/>
      <w:lvlJc w:val="left"/>
      <w:pPr>
        <w:ind w:left="729" w:hanging="360"/>
      </w:pPr>
      <w:rPr>
        <w:rFonts w:hint="default"/>
      </w:rPr>
    </w:lvl>
    <w:lvl w:ilvl="1" w:tplc="04050019" w:tentative="1">
      <w:start w:val="1"/>
      <w:numFmt w:val="lowerLetter"/>
      <w:lvlText w:val="%2."/>
      <w:lvlJc w:val="left"/>
      <w:pPr>
        <w:ind w:left="1449" w:hanging="360"/>
      </w:pPr>
    </w:lvl>
    <w:lvl w:ilvl="2" w:tplc="0405001B" w:tentative="1">
      <w:start w:val="1"/>
      <w:numFmt w:val="lowerRoman"/>
      <w:lvlText w:val="%3."/>
      <w:lvlJc w:val="right"/>
      <w:pPr>
        <w:ind w:left="2169" w:hanging="180"/>
      </w:pPr>
    </w:lvl>
    <w:lvl w:ilvl="3" w:tplc="0405000F" w:tentative="1">
      <w:start w:val="1"/>
      <w:numFmt w:val="decimal"/>
      <w:lvlText w:val="%4."/>
      <w:lvlJc w:val="left"/>
      <w:pPr>
        <w:ind w:left="2889" w:hanging="360"/>
      </w:pPr>
    </w:lvl>
    <w:lvl w:ilvl="4" w:tplc="04050019" w:tentative="1">
      <w:start w:val="1"/>
      <w:numFmt w:val="lowerLetter"/>
      <w:lvlText w:val="%5."/>
      <w:lvlJc w:val="left"/>
      <w:pPr>
        <w:ind w:left="3609" w:hanging="360"/>
      </w:pPr>
    </w:lvl>
    <w:lvl w:ilvl="5" w:tplc="0405001B" w:tentative="1">
      <w:start w:val="1"/>
      <w:numFmt w:val="lowerRoman"/>
      <w:lvlText w:val="%6."/>
      <w:lvlJc w:val="right"/>
      <w:pPr>
        <w:ind w:left="4329" w:hanging="180"/>
      </w:pPr>
    </w:lvl>
    <w:lvl w:ilvl="6" w:tplc="0405000F" w:tentative="1">
      <w:start w:val="1"/>
      <w:numFmt w:val="decimal"/>
      <w:lvlText w:val="%7."/>
      <w:lvlJc w:val="left"/>
      <w:pPr>
        <w:ind w:left="5049" w:hanging="360"/>
      </w:pPr>
    </w:lvl>
    <w:lvl w:ilvl="7" w:tplc="04050019" w:tentative="1">
      <w:start w:val="1"/>
      <w:numFmt w:val="lowerLetter"/>
      <w:lvlText w:val="%8."/>
      <w:lvlJc w:val="left"/>
      <w:pPr>
        <w:ind w:left="5769" w:hanging="360"/>
      </w:pPr>
    </w:lvl>
    <w:lvl w:ilvl="8" w:tplc="0405001B" w:tentative="1">
      <w:start w:val="1"/>
      <w:numFmt w:val="lowerRoman"/>
      <w:lvlText w:val="%9."/>
      <w:lvlJc w:val="right"/>
      <w:pPr>
        <w:ind w:left="6489" w:hanging="180"/>
      </w:pPr>
    </w:lvl>
  </w:abstractNum>
  <w:abstractNum w:abstractNumId="15" w15:restartNumberingAfterBreak="0">
    <w:nsid w:val="2455050E"/>
    <w:multiLevelType w:val="hybridMultilevel"/>
    <w:tmpl w:val="FDC0394A"/>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29427FA6"/>
    <w:multiLevelType w:val="hybridMultilevel"/>
    <w:tmpl w:val="C2583C10"/>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2D8053CF"/>
    <w:multiLevelType w:val="hybridMultilevel"/>
    <w:tmpl w:val="417230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FC9666F"/>
    <w:multiLevelType w:val="hybridMultilevel"/>
    <w:tmpl w:val="37F060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0C5278A"/>
    <w:multiLevelType w:val="hybridMultilevel"/>
    <w:tmpl w:val="F94458D0"/>
    <w:lvl w:ilvl="0" w:tplc="84B22306">
      <w:start w:val="1"/>
      <w:numFmt w:val="decimal"/>
      <w:lvlText w:val="%1."/>
      <w:lvlJc w:val="left"/>
      <w:pPr>
        <w:ind w:left="717" w:hanging="360"/>
      </w:pPr>
      <w:rPr>
        <w:rFonts w:ascii="Times New Roman" w:eastAsia="Calibri" w:hAnsi="Times New Roman" w:cs="Times New Roman"/>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0" w15:restartNumberingAfterBreak="0">
    <w:nsid w:val="3320127A"/>
    <w:multiLevelType w:val="hybridMultilevel"/>
    <w:tmpl w:val="E9CCF550"/>
    <w:lvl w:ilvl="0" w:tplc="04050017">
      <w:start w:val="1"/>
      <w:numFmt w:val="lowerLetter"/>
      <w:lvlText w:val="%1)"/>
      <w:lvlJc w:val="left"/>
      <w:pPr>
        <w:ind w:left="1069" w:hanging="360"/>
      </w:pPr>
      <w:rPr>
        <w:rFonts w:hint="default"/>
      </w:rPr>
    </w:lvl>
    <w:lvl w:ilvl="1" w:tplc="18642A46">
      <w:start w:val="1"/>
      <w:numFmt w:val="lowerLetter"/>
      <w:lvlText w:val="%2."/>
      <w:lvlJc w:val="left"/>
      <w:pPr>
        <w:ind w:left="1789" w:hanging="360"/>
      </w:pPr>
      <w:rPr>
        <w:rFonts w:ascii="Times New Roman" w:eastAsia="Calibri" w:hAnsi="Times New Roman" w:cs="Times New Roman"/>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1" w15:restartNumberingAfterBreak="0">
    <w:nsid w:val="364C4565"/>
    <w:multiLevelType w:val="multilevel"/>
    <w:tmpl w:val="EE58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6E0084"/>
    <w:multiLevelType w:val="hybridMultilevel"/>
    <w:tmpl w:val="376CAE5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3" w15:restartNumberingAfterBreak="0">
    <w:nsid w:val="41646AB6"/>
    <w:multiLevelType w:val="hybridMultilevel"/>
    <w:tmpl w:val="77C681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1D125BC"/>
    <w:multiLevelType w:val="hybridMultilevel"/>
    <w:tmpl w:val="F406508C"/>
    <w:lvl w:ilvl="0" w:tplc="04050019">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456F7288"/>
    <w:multiLevelType w:val="hybridMultilevel"/>
    <w:tmpl w:val="0A666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4E2AAE"/>
    <w:multiLevelType w:val="multilevel"/>
    <w:tmpl w:val="45D68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B033BC"/>
    <w:multiLevelType w:val="hybridMultilevel"/>
    <w:tmpl w:val="A25649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ED03AB9"/>
    <w:multiLevelType w:val="hybridMultilevel"/>
    <w:tmpl w:val="20304B54"/>
    <w:lvl w:ilvl="0" w:tplc="5574A8C6">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1003970"/>
    <w:multiLevelType w:val="hybridMultilevel"/>
    <w:tmpl w:val="2C3ED462"/>
    <w:lvl w:ilvl="0" w:tplc="04050017">
      <w:start w:val="1"/>
      <w:numFmt w:val="lowerLetter"/>
      <w:lvlText w:val="%1)"/>
      <w:lvlJc w:val="left"/>
      <w:pPr>
        <w:ind w:left="1069" w:hanging="360"/>
      </w:pPr>
      <w:rPr>
        <w:rFonts w:hint="default"/>
      </w:rPr>
    </w:lvl>
    <w:lvl w:ilvl="1" w:tplc="3536E670">
      <w:start w:val="1"/>
      <w:numFmt w:val="decimal"/>
      <w:lvlText w:val="%2."/>
      <w:lvlJc w:val="left"/>
      <w:pPr>
        <w:ind w:left="1789" w:hanging="360"/>
      </w:pPr>
      <w:rPr>
        <w:rFonts w:ascii="Times New Roman" w:eastAsia="Calibri" w:hAnsi="Times New Roman" w:cs="Times New Roman"/>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0" w15:restartNumberingAfterBreak="0">
    <w:nsid w:val="535E7950"/>
    <w:multiLevelType w:val="hybridMultilevel"/>
    <w:tmpl w:val="6F26A50C"/>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1" w15:restartNumberingAfterBreak="0">
    <w:nsid w:val="54330182"/>
    <w:multiLevelType w:val="hybridMultilevel"/>
    <w:tmpl w:val="BCFCB8A8"/>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32" w15:restartNumberingAfterBreak="0">
    <w:nsid w:val="5DC634A9"/>
    <w:multiLevelType w:val="hybridMultilevel"/>
    <w:tmpl w:val="E2D83E44"/>
    <w:lvl w:ilvl="0" w:tplc="5574A8C6">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EEA7641"/>
    <w:multiLevelType w:val="hybridMultilevel"/>
    <w:tmpl w:val="B1769B42"/>
    <w:lvl w:ilvl="0" w:tplc="C77C5D8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4" w15:restartNumberingAfterBreak="0">
    <w:nsid w:val="601E2C5E"/>
    <w:multiLevelType w:val="hybridMultilevel"/>
    <w:tmpl w:val="7BDC1C4E"/>
    <w:lvl w:ilvl="0" w:tplc="0405000F">
      <w:start w:val="1"/>
      <w:numFmt w:val="decimal"/>
      <w:lvlText w:val="%1."/>
      <w:lvlJc w:val="left"/>
      <w:pPr>
        <w:ind w:left="720" w:hanging="360"/>
      </w:pPr>
      <w:rPr>
        <w:rFonts w:hint="default"/>
      </w:rPr>
    </w:lvl>
    <w:lvl w:ilvl="1" w:tplc="3536E670">
      <w:start w:val="1"/>
      <w:numFmt w:val="decimal"/>
      <w:lvlText w:val="%2."/>
      <w:lvlJc w:val="left"/>
      <w:pPr>
        <w:ind w:left="1440" w:hanging="360"/>
      </w:pPr>
      <w:rPr>
        <w:rFonts w:ascii="Times New Roman" w:eastAsia="Calibri" w:hAnsi="Times New Roman" w:cs="Times New Roman"/>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55A7EB6"/>
    <w:multiLevelType w:val="hybridMultilevel"/>
    <w:tmpl w:val="EF5C5C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D1870F9"/>
    <w:multiLevelType w:val="hybridMultilevel"/>
    <w:tmpl w:val="E46A4C28"/>
    <w:lvl w:ilvl="0" w:tplc="1CE62470">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D39681B"/>
    <w:multiLevelType w:val="hybridMultilevel"/>
    <w:tmpl w:val="E8D0F486"/>
    <w:lvl w:ilvl="0" w:tplc="04050017">
      <w:start w:val="1"/>
      <w:numFmt w:val="lowerLetter"/>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8" w15:restartNumberingAfterBreak="0">
    <w:nsid w:val="6FEE5C26"/>
    <w:multiLevelType w:val="hybridMultilevel"/>
    <w:tmpl w:val="E1C61A70"/>
    <w:lvl w:ilvl="0" w:tplc="04050001">
      <w:start w:val="1"/>
      <w:numFmt w:val="bullet"/>
      <w:lvlText w:val=""/>
      <w:lvlJc w:val="left"/>
      <w:pPr>
        <w:ind w:left="1788" w:hanging="360"/>
      </w:pPr>
      <w:rPr>
        <w:rFonts w:ascii="Symbol" w:hAnsi="Symbol"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39" w15:restartNumberingAfterBreak="0">
    <w:nsid w:val="73EE3F75"/>
    <w:multiLevelType w:val="hybridMultilevel"/>
    <w:tmpl w:val="62DAD8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9731018"/>
    <w:multiLevelType w:val="hybridMultilevel"/>
    <w:tmpl w:val="38A209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9CC52B6"/>
    <w:multiLevelType w:val="hybridMultilevel"/>
    <w:tmpl w:val="C980BD20"/>
    <w:lvl w:ilvl="0" w:tplc="F104B5FA">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A596C25"/>
    <w:multiLevelType w:val="hybridMultilevel"/>
    <w:tmpl w:val="CC3CA40E"/>
    <w:lvl w:ilvl="0" w:tplc="56AC71B2">
      <w:start w:val="1"/>
      <w:numFmt w:val="decimal"/>
      <w:lvlText w:val="%1."/>
      <w:lvlJc w:val="left"/>
      <w:pPr>
        <w:ind w:left="720" w:hanging="360"/>
      </w:pPr>
      <w:rPr>
        <w:rFonts w:ascii="Times New Roman" w:eastAsia="Calibr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DB2702E"/>
    <w:multiLevelType w:val="hybridMultilevel"/>
    <w:tmpl w:val="4F2CC4B8"/>
    <w:lvl w:ilvl="0" w:tplc="04050017">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4" w15:restartNumberingAfterBreak="0">
    <w:nsid w:val="7DF43F6D"/>
    <w:multiLevelType w:val="hybridMultilevel"/>
    <w:tmpl w:val="0F80F354"/>
    <w:lvl w:ilvl="0" w:tplc="55307B24">
      <w:start w:val="1"/>
      <w:numFmt w:val="bullet"/>
      <w:lvlText w:val="-"/>
      <w:lvlJc w:val="left"/>
      <w:pPr>
        <w:ind w:left="2520" w:hanging="360"/>
      </w:pPr>
      <w:rPr>
        <w:rFonts w:ascii="Times New Roman" w:eastAsia="Calibri" w:hAnsi="Times New Roman" w:cs="Times New Roman"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num w:numId="1">
    <w:abstractNumId w:val="28"/>
  </w:num>
  <w:num w:numId="2">
    <w:abstractNumId w:val="32"/>
  </w:num>
  <w:num w:numId="3">
    <w:abstractNumId w:val="6"/>
  </w:num>
  <w:num w:numId="4">
    <w:abstractNumId w:val="6"/>
    <w:lvlOverride w:ilvl="1">
      <w:lvl w:ilvl="1">
        <w:numFmt w:val="lowerLetter"/>
        <w:lvlText w:val="%2."/>
        <w:lvlJc w:val="left"/>
      </w:lvl>
    </w:lvlOverride>
  </w:num>
  <w:num w:numId="5">
    <w:abstractNumId w:val="6"/>
    <w:lvlOverride w:ilvl="1">
      <w:lvl w:ilvl="1">
        <w:numFmt w:val="lowerLetter"/>
        <w:lvlText w:val="%2."/>
        <w:lvlJc w:val="left"/>
      </w:lvl>
    </w:lvlOverride>
    <w:lvlOverride w:ilvl="2">
      <w:lvl w:ilvl="2">
        <w:numFmt w:val="lowerRoman"/>
        <w:lvlText w:val="%3."/>
        <w:lvlJc w:val="right"/>
      </w:lvl>
    </w:lvlOverride>
  </w:num>
  <w:num w:numId="6">
    <w:abstractNumId w:val="2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lvlOverride w:ilvl="2"/>
    <w:lvlOverride w:ilvl="3"/>
    <w:lvlOverride w:ilvl="4"/>
    <w:lvlOverride w:ilvl="5"/>
    <w:lvlOverride w:ilvl="6"/>
    <w:lvlOverride w:ilvl="7"/>
    <w:lvlOverride w:ilvl="8"/>
  </w:num>
  <w:num w:numId="9">
    <w:abstractNumId w:val="31"/>
  </w:num>
  <w:num w:numId="10">
    <w:abstractNumId w:val="25"/>
  </w:num>
  <w:num w:numId="11">
    <w:abstractNumId w:val="17"/>
  </w:num>
  <w:num w:numId="12">
    <w:abstractNumId w:val="24"/>
  </w:num>
  <w:num w:numId="13">
    <w:abstractNumId w:val="22"/>
  </w:num>
  <w:num w:numId="14">
    <w:abstractNumId w:val="44"/>
  </w:num>
  <w:num w:numId="15">
    <w:abstractNumId w:val="3"/>
  </w:num>
  <w:num w:numId="16">
    <w:abstractNumId w:val="8"/>
  </w:num>
  <w:num w:numId="17">
    <w:abstractNumId w:val="5"/>
  </w:num>
  <w:num w:numId="18">
    <w:abstractNumId w:val="39"/>
  </w:num>
  <w:num w:numId="19">
    <w:abstractNumId w:val="38"/>
  </w:num>
  <w:num w:numId="20">
    <w:abstractNumId w:val="18"/>
  </w:num>
  <w:num w:numId="21">
    <w:abstractNumId w:val="35"/>
  </w:num>
  <w:num w:numId="22">
    <w:abstractNumId w:val="11"/>
  </w:num>
  <w:num w:numId="23">
    <w:abstractNumId w:val="29"/>
  </w:num>
  <w:num w:numId="24">
    <w:abstractNumId w:val="9"/>
  </w:num>
  <w:num w:numId="25">
    <w:abstractNumId w:val="23"/>
  </w:num>
  <w:num w:numId="26">
    <w:abstractNumId w:val="0"/>
  </w:num>
  <w:num w:numId="27">
    <w:abstractNumId w:val="15"/>
  </w:num>
  <w:num w:numId="28">
    <w:abstractNumId w:val="16"/>
  </w:num>
  <w:num w:numId="29">
    <w:abstractNumId w:val="30"/>
  </w:num>
  <w:num w:numId="30">
    <w:abstractNumId w:val="7"/>
  </w:num>
  <w:num w:numId="31">
    <w:abstractNumId w:val="37"/>
  </w:num>
  <w:num w:numId="32">
    <w:abstractNumId w:val="43"/>
  </w:num>
  <w:num w:numId="33">
    <w:abstractNumId w:val="20"/>
  </w:num>
  <w:num w:numId="34">
    <w:abstractNumId w:val="2"/>
  </w:num>
  <w:num w:numId="35">
    <w:abstractNumId w:val="27"/>
  </w:num>
  <w:num w:numId="36">
    <w:abstractNumId w:val="33"/>
  </w:num>
  <w:num w:numId="37">
    <w:abstractNumId w:val="12"/>
  </w:num>
  <w:num w:numId="38">
    <w:abstractNumId w:val="14"/>
  </w:num>
  <w:num w:numId="39">
    <w:abstractNumId w:val="34"/>
  </w:num>
  <w:num w:numId="40">
    <w:abstractNumId w:val="4"/>
  </w:num>
  <w:num w:numId="41">
    <w:abstractNumId w:val="19"/>
  </w:num>
  <w:num w:numId="42">
    <w:abstractNumId w:val="40"/>
  </w:num>
  <w:num w:numId="43">
    <w:abstractNumId w:val="1"/>
  </w:num>
  <w:num w:numId="44">
    <w:abstractNumId w:val="36"/>
  </w:num>
  <w:num w:numId="45">
    <w:abstractNumId w:val="13"/>
  </w:num>
  <w:num w:numId="46">
    <w:abstractNumId w:val="41"/>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09"/>
  <w:hyphenationZone w:val="425"/>
  <w:noPunctuationKerning/>
  <w:characterSpacingControl w:val="doNotCompress"/>
  <w:savePreviewPicture/>
  <w:hdrShapeDefaults>
    <o:shapedefaults v:ext="edit" spidmax="2087"/>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0756"/>
    <w:rsid w:val="000108B3"/>
    <w:rsid w:val="00016840"/>
    <w:rsid w:val="00020E9A"/>
    <w:rsid w:val="0004273E"/>
    <w:rsid w:val="00050893"/>
    <w:rsid w:val="000642C7"/>
    <w:rsid w:val="00067214"/>
    <w:rsid w:val="00067486"/>
    <w:rsid w:val="000746D1"/>
    <w:rsid w:val="000750AC"/>
    <w:rsid w:val="00077709"/>
    <w:rsid w:val="000855AB"/>
    <w:rsid w:val="0009087E"/>
    <w:rsid w:val="000973C1"/>
    <w:rsid w:val="000A1730"/>
    <w:rsid w:val="000A3957"/>
    <w:rsid w:val="000A54A9"/>
    <w:rsid w:val="000A71CF"/>
    <w:rsid w:val="000A7B54"/>
    <w:rsid w:val="000B2F38"/>
    <w:rsid w:val="000B41AD"/>
    <w:rsid w:val="000C2E53"/>
    <w:rsid w:val="000D1458"/>
    <w:rsid w:val="000D2D37"/>
    <w:rsid w:val="000E33F1"/>
    <w:rsid w:val="000E5F27"/>
    <w:rsid w:val="000E762A"/>
    <w:rsid w:val="000F17D4"/>
    <w:rsid w:val="000F7C07"/>
    <w:rsid w:val="00123275"/>
    <w:rsid w:val="00124563"/>
    <w:rsid w:val="001316D9"/>
    <w:rsid w:val="00135D5E"/>
    <w:rsid w:val="0014105A"/>
    <w:rsid w:val="00166960"/>
    <w:rsid w:val="00174A86"/>
    <w:rsid w:val="001959C3"/>
    <w:rsid w:val="001A2F0B"/>
    <w:rsid w:val="001B0285"/>
    <w:rsid w:val="001B47D4"/>
    <w:rsid w:val="001C4130"/>
    <w:rsid w:val="001D7DB0"/>
    <w:rsid w:val="001F2296"/>
    <w:rsid w:val="001F535B"/>
    <w:rsid w:val="00204F8C"/>
    <w:rsid w:val="00213D78"/>
    <w:rsid w:val="00214F25"/>
    <w:rsid w:val="00221701"/>
    <w:rsid w:val="00226EB5"/>
    <w:rsid w:val="002312BD"/>
    <w:rsid w:val="00232128"/>
    <w:rsid w:val="00234B94"/>
    <w:rsid w:val="002556D6"/>
    <w:rsid w:val="00257215"/>
    <w:rsid w:val="0026294E"/>
    <w:rsid w:val="00263BBF"/>
    <w:rsid w:val="00265A93"/>
    <w:rsid w:val="00290033"/>
    <w:rsid w:val="00290CEB"/>
    <w:rsid w:val="002A7642"/>
    <w:rsid w:val="002B0022"/>
    <w:rsid w:val="002B0D57"/>
    <w:rsid w:val="002B1098"/>
    <w:rsid w:val="002C6C78"/>
    <w:rsid w:val="002D633D"/>
    <w:rsid w:val="002D6B89"/>
    <w:rsid w:val="002E1F99"/>
    <w:rsid w:val="002F37A4"/>
    <w:rsid w:val="002F77E7"/>
    <w:rsid w:val="002F7C08"/>
    <w:rsid w:val="003001B8"/>
    <w:rsid w:val="00301645"/>
    <w:rsid w:val="00304A8B"/>
    <w:rsid w:val="00304E08"/>
    <w:rsid w:val="00311C8A"/>
    <w:rsid w:val="00317B64"/>
    <w:rsid w:val="00334E83"/>
    <w:rsid w:val="00344EE3"/>
    <w:rsid w:val="00345FF2"/>
    <w:rsid w:val="00353AE8"/>
    <w:rsid w:val="003606F3"/>
    <w:rsid w:val="00380339"/>
    <w:rsid w:val="00384691"/>
    <w:rsid w:val="00386A19"/>
    <w:rsid w:val="00387589"/>
    <w:rsid w:val="00390F87"/>
    <w:rsid w:val="00391D4B"/>
    <w:rsid w:val="00391E45"/>
    <w:rsid w:val="00394272"/>
    <w:rsid w:val="00395EC8"/>
    <w:rsid w:val="003A2CE5"/>
    <w:rsid w:val="003A3A84"/>
    <w:rsid w:val="003B3BC0"/>
    <w:rsid w:val="003B4F64"/>
    <w:rsid w:val="003B7BF1"/>
    <w:rsid w:val="003C2F11"/>
    <w:rsid w:val="003C38CD"/>
    <w:rsid w:val="003C42F3"/>
    <w:rsid w:val="003D632C"/>
    <w:rsid w:val="003E1357"/>
    <w:rsid w:val="003F043A"/>
    <w:rsid w:val="003F0F13"/>
    <w:rsid w:val="003F3952"/>
    <w:rsid w:val="003F3AA0"/>
    <w:rsid w:val="004057AA"/>
    <w:rsid w:val="00405EA1"/>
    <w:rsid w:val="004105E7"/>
    <w:rsid w:val="004172A3"/>
    <w:rsid w:val="00417486"/>
    <w:rsid w:val="00426644"/>
    <w:rsid w:val="0044503B"/>
    <w:rsid w:val="00467166"/>
    <w:rsid w:val="00477ABC"/>
    <w:rsid w:val="00480CF8"/>
    <w:rsid w:val="004954BE"/>
    <w:rsid w:val="004A2466"/>
    <w:rsid w:val="004B0301"/>
    <w:rsid w:val="004C6A73"/>
    <w:rsid w:val="004D7BBE"/>
    <w:rsid w:val="004E0485"/>
    <w:rsid w:val="004E2F35"/>
    <w:rsid w:val="004E62B4"/>
    <w:rsid w:val="004F7559"/>
    <w:rsid w:val="00500A41"/>
    <w:rsid w:val="005038DA"/>
    <w:rsid w:val="005233FA"/>
    <w:rsid w:val="0054101F"/>
    <w:rsid w:val="00550720"/>
    <w:rsid w:val="00551AE2"/>
    <w:rsid w:val="005526EA"/>
    <w:rsid w:val="0058367E"/>
    <w:rsid w:val="005853C4"/>
    <w:rsid w:val="005C4F42"/>
    <w:rsid w:val="005D2F7C"/>
    <w:rsid w:val="005D47E5"/>
    <w:rsid w:val="005D6FAD"/>
    <w:rsid w:val="005E20CC"/>
    <w:rsid w:val="005E25EA"/>
    <w:rsid w:val="005E31DE"/>
    <w:rsid w:val="005F5DDE"/>
    <w:rsid w:val="006106EE"/>
    <w:rsid w:val="00621B53"/>
    <w:rsid w:val="00622FC7"/>
    <w:rsid w:val="00627894"/>
    <w:rsid w:val="00631583"/>
    <w:rsid w:val="0063299E"/>
    <w:rsid w:val="006463A9"/>
    <w:rsid w:val="00665836"/>
    <w:rsid w:val="006754E5"/>
    <w:rsid w:val="00685370"/>
    <w:rsid w:val="00687E19"/>
    <w:rsid w:val="00697467"/>
    <w:rsid w:val="00697B75"/>
    <w:rsid w:val="006A1761"/>
    <w:rsid w:val="006A2E73"/>
    <w:rsid w:val="006B657A"/>
    <w:rsid w:val="006C1C6B"/>
    <w:rsid w:val="006C2A90"/>
    <w:rsid w:val="006D3BAB"/>
    <w:rsid w:val="006D6643"/>
    <w:rsid w:val="006E3E06"/>
    <w:rsid w:val="006E4EF7"/>
    <w:rsid w:val="006E78A1"/>
    <w:rsid w:val="00706F8D"/>
    <w:rsid w:val="00716817"/>
    <w:rsid w:val="0075444C"/>
    <w:rsid w:val="00754AAA"/>
    <w:rsid w:val="007633FB"/>
    <w:rsid w:val="00763578"/>
    <w:rsid w:val="0076381F"/>
    <w:rsid w:val="00763D84"/>
    <w:rsid w:val="0076733B"/>
    <w:rsid w:val="007732BC"/>
    <w:rsid w:val="0077485B"/>
    <w:rsid w:val="0078457C"/>
    <w:rsid w:val="0079616A"/>
    <w:rsid w:val="00796AAD"/>
    <w:rsid w:val="007B2F16"/>
    <w:rsid w:val="007B5E82"/>
    <w:rsid w:val="007D4433"/>
    <w:rsid w:val="007D4E08"/>
    <w:rsid w:val="007E2666"/>
    <w:rsid w:val="007F08FC"/>
    <w:rsid w:val="007F4A5A"/>
    <w:rsid w:val="00803501"/>
    <w:rsid w:val="00814498"/>
    <w:rsid w:val="00817CA7"/>
    <w:rsid w:val="00821387"/>
    <w:rsid w:val="0082370D"/>
    <w:rsid w:val="008258BF"/>
    <w:rsid w:val="00856386"/>
    <w:rsid w:val="00865476"/>
    <w:rsid w:val="008719BE"/>
    <w:rsid w:val="0088072E"/>
    <w:rsid w:val="008A6085"/>
    <w:rsid w:val="008B0ACF"/>
    <w:rsid w:val="008B2C66"/>
    <w:rsid w:val="008C2D78"/>
    <w:rsid w:val="008C591B"/>
    <w:rsid w:val="008E71A7"/>
    <w:rsid w:val="008F7F61"/>
    <w:rsid w:val="00902A24"/>
    <w:rsid w:val="00907806"/>
    <w:rsid w:val="009149AA"/>
    <w:rsid w:val="009149B0"/>
    <w:rsid w:val="009162C7"/>
    <w:rsid w:val="00937AC7"/>
    <w:rsid w:val="00937C08"/>
    <w:rsid w:val="009463FE"/>
    <w:rsid w:val="009468E1"/>
    <w:rsid w:val="00963EE9"/>
    <w:rsid w:val="00964C08"/>
    <w:rsid w:val="0097032D"/>
    <w:rsid w:val="0097052A"/>
    <w:rsid w:val="00972946"/>
    <w:rsid w:val="009745AA"/>
    <w:rsid w:val="00984CBD"/>
    <w:rsid w:val="009850AD"/>
    <w:rsid w:val="009858E5"/>
    <w:rsid w:val="00992F19"/>
    <w:rsid w:val="00995209"/>
    <w:rsid w:val="009966A0"/>
    <w:rsid w:val="009B0762"/>
    <w:rsid w:val="009D393B"/>
    <w:rsid w:val="009D478A"/>
    <w:rsid w:val="009E4356"/>
    <w:rsid w:val="009E7E89"/>
    <w:rsid w:val="009F1013"/>
    <w:rsid w:val="009F1052"/>
    <w:rsid w:val="00A046D3"/>
    <w:rsid w:val="00A147D0"/>
    <w:rsid w:val="00A3369C"/>
    <w:rsid w:val="00A37167"/>
    <w:rsid w:val="00A52975"/>
    <w:rsid w:val="00A60BAE"/>
    <w:rsid w:val="00A663D6"/>
    <w:rsid w:val="00A80EFF"/>
    <w:rsid w:val="00A830A8"/>
    <w:rsid w:val="00A85AAC"/>
    <w:rsid w:val="00A93872"/>
    <w:rsid w:val="00AB18D5"/>
    <w:rsid w:val="00AB3971"/>
    <w:rsid w:val="00AB75C0"/>
    <w:rsid w:val="00AD1F3B"/>
    <w:rsid w:val="00AD4400"/>
    <w:rsid w:val="00AD5419"/>
    <w:rsid w:val="00AD5FFD"/>
    <w:rsid w:val="00AD6A05"/>
    <w:rsid w:val="00AE7829"/>
    <w:rsid w:val="00AF1093"/>
    <w:rsid w:val="00B07264"/>
    <w:rsid w:val="00B34D3E"/>
    <w:rsid w:val="00B46BCF"/>
    <w:rsid w:val="00B54248"/>
    <w:rsid w:val="00B82C04"/>
    <w:rsid w:val="00B92C85"/>
    <w:rsid w:val="00BA207A"/>
    <w:rsid w:val="00BA20D7"/>
    <w:rsid w:val="00BD1F17"/>
    <w:rsid w:val="00BE0749"/>
    <w:rsid w:val="00BE22BD"/>
    <w:rsid w:val="00BE3C44"/>
    <w:rsid w:val="00BE66AB"/>
    <w:rsid w:val="00C11766"/>
    <w:rsid w:val="00C27A53"/>
    <w:rsid w:val="00C40AA9"/>
    <w:rsid w:val="00C465C8"/>
    <w:rsid w:val="00C467B2"/>
    <w:rsid w:val="00C53B27"/>
    <w:rsid w:val="00C5617F"/>
    <w:rsid w:val="00C64876"/>
    <w:rsid w:val="00C65939"/>
    <w:rsid w:val="00C70FD1"/>
    <w:rsid w:val="00C838C3"/>
    <w:rsid w:val="00CB263D"/>
    <w:rsid w:val="00CB6328"/>
    <w:rsid w:val="00CC499E"/>
    <w:rsid w:val="00CC4E15"/>
    <w:rsid w:val="00CD40A9"/>
    <w:rsid w:val="00CF0ADA"/>
    <w:rsid w:val="00CF24CA"/>
    <w:rsid w:val="00CF39A6"/>
    <w:rsid w:val="00CF52B0"/>
    <w:rsid w:val="00D10DAA"/>
    <w:rsid w:val="00D251A4"/>
    <w:rsid w:val="00D30756"/>
    <w:rsid w:val="00D31B6E"/>
    <w:rsid w:val="00D37509"/>
    <w:rsid w:val="00D42E9F"/>
    <w:rsid w:val="00D4674D"/>
    <w:rsid w:val="00D51CB2"/>
    <w:rsid w:val="00D575B1"/>
    <w:rsid w:val="00D717F9"/>
    <w:rsid w:val="00D73463"/>
    <w:rsid w:val="00D84A1F"/>
    <w:rsid w:val="00D94B25"/>
    <w:rsid w:val="00D9718E"/>
    <w:rsid w:val="00DB0EE3"/>
    <w:rsid w:val="00DB1FFA"/>
    <w:rsid w:val="00DB46FB"/>
    <w:rsid w:val="00DC5BE6"/>
    <w:rsid w:val="00DD224A"/>
    <w:rsid w:val="00DD4950"/>
    <w:rsid w:val="00DE199E"/>
    <w:rsid w:val="00DE376B"/>
    <w:rsid w:val="00E1567E"/>
    <w:rsid w:val="00E21027"/>
    <w:rsid w:val="00E225E8"/>
    <w:rsid w:val="00E315EF"/>
    <w:rsid w:val="00E35F75"/>
    <w:rsid w:val="00E4695A"/>
    <w:rsid w:val="00E470FC"/>
    <w:rsid w:val="00E52C56"/>
    <w:rsid w:val="00E54003"/>
    <w:rsid w:val="00E542A2"/>
    <w:rsid w:val="00E54954"/>
    <w:rsid w:val="00E55D40"/>
    <w:rsid w:val="00E72A9E"/>
    <w:rsid w:val="00E74BFA"/>
    <w:rsid w:val="00E850F3"/>
    <w:rsid w:val="00E907C6"/>
    <w:rsid w:val="00E92FDE"/>
    <w:rsid w:val="00EA772D"/>
    <w:rsid w:val="00EC3F4B"/>
    <w:rsid w:val="00EC4D99"/>
    <w:rsid w:val="00ED1F46"/>
    <w:rsid w:val="00ED3A1B"/>
    <w:rsid w:val="00EE76EC"/>
    <w:rsid w:val="00EF137C"/>
    <w:rsid w:val="00EF1C5E"/>
    <w:rsid w:val="00EF30F0"/>
    <w:rsid w:val="00EF67CC"/>
    <w:rsid w:val="00F10EDF"/>
    <w:rsid w:val="00F119ED"/>
    <w:rsid w:val="00F1293F"/>
    <w:rsid w:val="00F14837"/>
    <w:rsid w:val="00F16C5F"/>
    <w:rsid w:val="00F23ADC"/>
    <w:rsid w:val="00F343A8"/>
    <w:rsid w:val="00F43927"/>
    <w:rsid w:val="00F46FF1"/>
    <w:rsid w:val="00F61042"/>
    <w:rsid w:val="00F61FA4"/>
    <w:rsid w:val="00F74824"/>
    <w:rsid w:val="00F8514F"/>
    <w:rsid w:val="00F97A72"/>
    <w:rsid w:val="00FA54F2"/>
    <w:rsid w:val="00FA63DB"/>
    <w:rsid w:val="00FA7233"/>
    <w:rsid w:val="00FC632E"/>
    <w:rsid w:val="00FD5948"/>
    <w:rsid w:val="00FE553E"/>
    <w:rsid w:val="00FF30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shapelayout>
  </w:shapeDefaults>
  <w:decimalSymbol w:val=","/>
  <w:listSeparator w:val=";"/>
  <w15:chartTrackingRefBased/>
  <w15:docId w15:val="{C0831461-F4BA-450A-8CB8-55D752B7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251A4"/>
    <w:rPr>
      <w:sz w:val="24"/>
      <w:szCs w:val="24"/>
      <w:lang w:eastAsia="ko-KR"/>
    </w:rPr>
  </w:style>
  <w:style w:type="paragraph" w:styleId="Nadpis5">
    <w:name w:val="heading 5"/>
    <w:basedOn w:val="Normln"/>
    <w:next w:val="Normln"/>
    <w:link w:val="Nadpis5Char"/>
    <w:qFormat/>
    <w:rsid w:val="00C64876"/>
    <w:pPr>
      <w:keepNext/>
      <w:tabs>
        <w:tab w:val="left" w:pos="4111"/>
      </w:tabs>
      <w:jc w:val="center"/>
      <w:outlineLvl w:val="4"/>
    </w:pPr>
    <w:rPr>
      <w:rFonts w:eastAsia="Times New Roman"/>
      <w:b/>
      <w:sz w:val="32"/>
      <w:szCs w:val="20"/>
      <w:u w:val="single"/>
      <w:lang w:val="en-GB" w:eastAsia="cs-CZ"/>
    </w:rPr>
  </w:style>
  <w:style w:type="paragraph" w:styleId="Nadpis6">
    <w:name w:val="heading 6"/>
    <w:basedOn w:val="Normln"/>
    <w:next w:val="Normln"/>
    <w:link w:val="Nadpis6Char"/>
    <w:qFormat/>
    <w:rsid w:val="00C64876"/>
    <w:pPr>
      <w:keepNext/>
      <w:tabs>
        <w:tab w:val="left" w:pos="4111"/>
      </w:tabs>
      <w:jc w:val="center"/>
      <w:outlineLvl w:val="5"/>
    </w:pPr>
    <w:rPr>
      <w:rFonts w:eastAsia="Times New Roman"/>
      <w:b/>
      <w:sz w:val="36"/>
      <w:szCs w:val="20"/>
      <w:lang w:val="en-GB" w:eastAsia="cs-CZ"/>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hlav">
    <w:name w:val="header"/>
    <w:basedOn w:val="Normln"/>
    <w:rsid w:val="002E1F99"/>
    <w:pPr>
      <w:tabs>
        <w:tab w:val="center" w:pos="4536"/>
        <w:tab w:val="right" w:pos="9072"/>
      </w:tabs>
    </w:pPr>
  </w:style>
  <w:style w:type="paragraph" w:styleId="Zpat">
    <w:name w:val="footer"/>
    <w:basedOn w:val="Normln"/>
    <w:rsid w:val="002E1F99"/>
    <w:pPr>
      <w:tabs>
        <w:tab w:val="center" w:pos="4536"/>
        <w:tab w:val="right" w:pos="9072"/>
      </w:tabs>
    </w:pPr>
  </w:style>
  <w:style w:type="paragraph" w:styleId="Textbubliny">
    <w:name w:val="Balloon Text"/>
    <w:basedOn w:val="Normln"/>
    <w:semiHidden/>
    <w:rsid w:val="008258BF"/>
    <w:rPr>
      <w:rFonts w:ascii="Tahoma" w:hAnsi="Tahoma" w:cs="Tahoma"/>
      <w:sz w:val="16"/>
      <w:szCs w:val="16"/>
    </w:rPr>
  </w:style>
  <w:style w:type="paragraph" w:customStyle="1" w:styleId="kurzva12b">
    <w:name w:val="kurzíva 12b"/>
    <w:aliases w:val="tabulátor 3,za 9b"/>
    <w:basedOn w:val="Normln"/>
    <w:link w:val="kurzva12btabultor3za9bChar"/>
    <w:rsid w:val="000F7C07"/>
    <w:pPr>
      <w:tabs>
        <w:tab w:val="left" w:pos="1701"/>
      </w:tabs>
      <w:spacing w:after="180"/>
    </w:pPr>
    <w:rPr>
      <w:i/>
    </w:rPr>
  </w:style>
  <w:style w:type="character" w:customStyle="1" w:styleId="kurzva12btabultor3za9bChar">
    <w:name w:val="kurzíva 12b;tabulátor 3;za 9b Char"/>
    <w:link w:val="kurzva12b"/>
    <w:rsid w:val="000F7C07"/>
    <w:rPr>
      <w:rFonts w:eastAsia="Batang"/>
      <w:i/>
      <w:sz w:val="24"/>
      <w:szCs w:val="24"/>
      <w:lang w:val="cs-CZ" w:eastAsia="ko-KR" w:bidi="ar-SA"/>
    </w:rPr>
  </w:style>
  <w:style w:type="paragraph" w:customStyle="1" w:styleId="12b">
    <w:name w:val="12b"/>
    <w:aliases w:val="tabulátor3,kurzíva"/>
    <w:basedOn w:val="Normln"/>
    <w:next w:val="StylPed12bZa3b"/>
    <w:link w:val="12btabultor3kurzvaChar"/>
    <w:rsid w:val="000F7C07"/>
    <w:pPr>
      <w:tabs>
        <w:tab w:val="left" w:pos="1701"/>
      </w:tabs>
    </w:pPr>
    <w:rPr>
      <w:i/>
    </w:rPr>
  </w:style>
  <w:style w:type="character" w:customStyle="1" w:styleId="12btabultor3kurzvaChar">
    <w:name w:val="12b;tabulátor3;kurzíva Char"/>
    <w:link w:val="12b"/>
    <w:rsid w:val="000F7C07"/>
    <w:rPr>
      <w:rFonts w:eastAsia="Batang"/>
      <w:i/>
      <w:sz w:val="24"/>
      <w:szCs w:val="24"/>
      <w:lang w:val="cs-CZ" w:eastAsia="ko-KR" w:bidi="ar-SA"/>
    </w:rPr>
  </w:style>
  <w:style w:type="paragraph" w:customStyle="1" w:styleId="StylPed12bZa3b">
    <w:name w:val="Styl Před:  12 b. Za:  3 b."/>
    <w:basedOn w:val="Normln"/>
    <w:link w:val="StylPed12bZa3bChar"/>
    <w:rsid w:val="00E470FC"/>
    <w:pPr>
      <w:spacing w:before="240" w:after="60"/>
    </w:pPr>
    <w:rPr>
      <w:rFonts w:eastAsia="Times New Roman"/>
      <w:b/>
      <w:szCs w:val="20"/>
    </w:rPr>
  </w:style>
  <w:style w:type="character" w:customStyle="1" w:styleId="StylPed12bZa3bChar">
    <w:name w:val="Styl Před:  12 b. Za:  3 b. Char"/>
    <w:link w:val="StylPed12bZa3b"/>
    <w:rsid w:val="00E470FC"/>
    <w:rPr>
      <w:b/>
      <w:sz w:val="24"/>
      <w:lang w:val="cs-CZ" w:eastAsia="ko-KR" w:bidi="ar-SA"/>
    </w:rPr>
  </w:style>
  <w:style w:type="table" w:styleId="Mkatabulky">
    <w:name w:val="Table Grid"/>
    <w:basedOn w:val="Normlntabulka"/>
    <w:uiPriority w:val="39"/>
    <w:rsid w:val="00CB2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TunPodtrenzarovnnnastedPed12bZa9b">
    <w:name w:val="Styl Tučné Podtržení zarovnání na střed Před:  12 b. Za:  9 b."/>
    <w:basedOn w:val="Normln"/>
    <w:rsid w:val="00D251A4"/>
    <w:pPr>
      <w:spacing w:before="240" w:after="180"/>
      <w:jc w:val="center"/>
    </w:pPr>
    <w:rPr>
      <w:rFonts w:eastAsia="Times New Roman"/>
      <w:b/>
      <w:bCs/>
      <w:szCs w:val="20"/>
      <w:u w:val="single"/>
    </w:rPr>
  </w:style>
  <w:style w:type="character" w:customStyle="1" w:styleId="Styl10b">
    <w:name w:val="Styl 10 b."/>
    <w:rsid w:val="00D251A4"/>
    <w:rPr>
      <w:sz w:val="20"/>
    </w:rPr>
  </w:style>
  <w:style w:type="paragraph" w:customStyle="1" w:styleId="Styl10bzarovnnnastedVlevo6cm">
    <w:name w:val="Styl 10 b. zarovnání na střed Vlevo:  6 cm"/>
    <w:basedOn w:val="Normln"/>
    <w:rsid w:val="00D251A4"/>
    <w:pPr>
      <w:ind w:left="3402"/>
      <w:jc w:val="center"/>
    </w:pPr>
    <w:rPr>
      <w:rFonts w:eastAsia="Times New Roman"/>
      <w:sz w:val="20"/>
      <w:szCs w:val="20"/>
    </w:rPr>
  </w:style>
  <w:style w:type="paragraph" w:customStyle="1" w:styleId="Styl10bKurzvazarovnnnastedVlevo6cm">
    <w:name w:val="Styl 10 b. Kurzíva zarovnání na střed Vlevo:  6 cm"/>
    <w:basedOn w:val="Normln"/>
    <w:rsid w:val="00D251A4"/>
    <w:pPr>
      <w:spacing w:after="480"/>
      <w:ind w:left="3402"/>
      <w:jc w:val="center"/>
    </w:pPr>
    <w:rPr>
      <w:rFonts w:eastAsia="Times New Roman"/>
      <w:i/>
      <w:iCs/>
      <w:sz w:val="20"/>
      <w:szCs w:val="20"/>
    </w:rPr>
  </w:style>
  <w:style w:type="paragraph" w:customStyle="1" w:styleId="Styl10b0">
    <w:name w:val="Styl 10 b"/>
    <w:aliases w:val="mezera před 9,za 9"/>
    <w:basedOn w:val="Normln"/>
    <w:rsid w:val="00D251A4"/>
    <w:pPr>
      <w:spacing w:before="180" w:after="180"/>
    </w:pPr>
    <w:rPr>
      <w:rFonts w:eastAsia="Times New Roman"/>
      <w:sz w:val="20"/>
      <w:szCs w:val="20"/>
    </w:rPr>
  </w:style>
  <w:style w:type="paragraph" w:customStyle="1" w:styleId="Styl10bzarovnnnasteddkovn15dku">
    <w:name w:val="Styl 10 b. zarovnání na střed Řádkování:  15 řádku"/>
    <w:basedOn w:val="Normln"/>
    <w:next w:val="Styl10b1"/>
    <w:rsid w:val="00D251A4"/>
    <w:pPr>
      <w:spacing w:before="180" w:after="180"/>
      <w:jc w:val="center"/>
    </w:pPr>
    <w:rPr>
      <w:rFonts w:eastAsia="Times New Roman"/>
      <w:sz w:val="20"/>
      <w:szCs w:val="20"/>
    </w:rPr>
  </w:style>
  <w:style w:type="paragraph" w:customStyle="1" w:styleId="Styl10b1">
    <w:name w:val="Styl 10b"/>
    <w:aliases w:val="mezera za 18b,mezera za 30b"/>
    <w:basedOn w:val="Normln"/>
    <w:next w:val="Styl10b0"/>
    <w:link w:val="Styl10bmezeraza30bChar"/>
    <w:rsid w:val="00D251A4"/>
    <w:pPr>
      <w:spacing w:before="180" w:after="540"/>
    </w:pPr>
    <w:rPr>
      <w:rFonts w:eastAsia="Times New Roman"/>
      <w:sz w:val="20"/>
    </w:rPr>
  </w:style>
  <w:style w:type="character" w:customStyle="1" w:styleId="Styl10bKurzva">
    <w:name w:val="Styl 10 b. Kurzíva"/>
    <w:rsid w:val="00D251A4"/>
    <w:rPr>
      <w:i/>
      <w:iCs/>
      <w:sz w:val="20"/>
    </w:rPr>
  </w:style>
  <w:style w:type="paragraph" w:customStyle="1" w:styleId="StylTunPodtrenzarovnnnastedPed12bZa9b0">
    <w:name w:val="Styl Tučné Podtržení zarovnání na střed Před: 12 b. Za:  9 b."/>
    <w:basedOn w:val="Normln"/>
    <w:next w:val="Styl10bTunKurzvazarovnnnasted"/>
    <w:rsid w:val="002F77E7"/>
    <w:pPr>
      <w:spacing w:before="240" w:after="180"/>
      <w:jc w:val="center"/>
    </w:pPr>
    <w:rPr>
      <w:b/>
      <w:caps/>
      <w:u w:val="single"/>
    </w:rPr>
  </w:style>
  <w:style w:type="paragraph" w:customStyle="1" w:styleId="Styl10bTunKurzvazarovnnnasted">
    <w:name w:val="Styl 10 b. Tučné Kurzíva zarovnání na střed"/>
    <w:basedOn w:val="Normln"/>
    <w:rsid w:val="002F77E7"/>
    <w:pPr>
      <w:jc w:val="center"/>
    </w:pPr>
    <w:rPr>
      <w:rFonts w:eastAsia="Times New Roman"/>
      <w:b/>
      <w:bCs/>
      <w:i/>
      <w:iCs/>
      <w:sz w:val="20"/>
      <w:szCs w:val="20"/>
    </w:rPr>
  </w:style>
  <w:style w:type="paragraph" w:customStyle="1" w:styleId="Styl1">
    <w:name w:val="Styl1"/>
    <w:basedOn w:val="Normln"/>
    <w:next w:val="Normln"/>
    <w:rsid w:val="002F77E7"/>
    <w:pPr>
      <w:tabs>
        <w:tab w:val="left" w:pos="2268"/>
      </w:tabs>
      <w:spacing w:before="200"/>
    </w:pPr>
    <w:rPr>
      <w:sz w:val="20"/>
    </w:rPr>
  </w:style>
  <w:style w:type="paragraph" w:customStyle="1" w:styleId="Styl2">
    <w:name w:val="Styl2"/>
    <w:basedOn w:val="Normln"/>
    <w:next w:val="Normln"/>
    <w:link w:val="Styl2Char"/>
    <w:rsid w:val="002F77E7"/>
    <w:pPr>
      <w:tabs>
        <w:tab w:val="left" w:pos="2268"/>
      </w:tabs>
      <w:spacing w:after="200"/>
    </w:pPr>
  </w:style>
  <w:style w:type="character" w:customStyle="1" w:styleId="Styl2Char">
    <w:name w:val="Styl2 Char"/>
    <w:link w:val="Styl2"/>
    <w:rsid w:val="002F77E7"/>
    <w:rPr>
      <w:rFonts w:eastAsia="Batang"/>
      <w:sz w:val="24"/>
      <w:szCs w:val="24"/>
      <w:lang w:val="cs-CZ" w:eastAsia="ko-KR" w:bidi="ar-SA"/>
    </w:rPr>
  </w:style>
  <w:style w:type="paragraph" w:customStyle="1" w:styleId="Styl">
    <w:name w:val="Styl"/>
    <w:basedOn w:val="Normln"/>
    <w:link w:val="StylChar"/>
    <w:rsid w:val="00394272"/>
    <w:pPr>
      <w:spacing w:before="180" w:after="60"/>
    </w:pPr>
  </w:style>
  <w:style w:type="character" w:customStyle="1" w:styleId="StylChar">
    <w:name w:val="Styl Char"/>
    <w:link w:val="Styl"/>
    <w:rsid w:val="00394272"/>
    <w:rPr>
      <w:rFonts w:eastAsia="Batang"/>
      <w:sz w:val="24"/>
      <w:szCs w:val="24"/>
      <w:lang w:val="cs-CZ" w:eastAsia="ko-KR" w:bidi="ar-SA"/>
    </w:rPr>
  </w:style>
  <w:style w:type="character" w:customStyle="1" w:styleId="Styl10bmezeraza30bChar">
    <w:name w:val="Styl 10b;mezera za 30b Char"/>
    <w:basedOn w:val="StylChar"/>
    <w:link w:val="Styl10b1"/>
    <w:rsid w:val="00394272"/>
    <w:rPr>
      <w:rFonts w:eastAsia="Batang"/>
      <w:sz w:val="24"/>
      <w:szCs w:val="24"/>
      <w:lang w:val="cs-CZ" w:eastAsia="ko-KR" w:bidi="ar-SA"/>
    </w:rPr>
  </w:style>
  <w:style w:type="paragraph" w:styleId="Normlnweb">
    <w:name w:val="Normal (Web)"/>
    <w:basedOn w:val="Normln"/>
    <w:uiPriority w:val="99"/>
    <w:unhideWhenUsed/>
    <w:rsid w:val="00D84A1F"/>
    <w:pPr>
      <w:spacing w:before="100" w:beforeAutospacing="1" w:after="100" w:afterAutospacing="1"/>
    </w:pPr>
    <w:rPr>
      <w:rFonts w:eastAsia="Times New Roman"/>
      <w:lang w:eastAsia="cs-CZ"/>
    </w:rPr>
  </w:style>
  <w:style w:type="paragraph" w:styleId="Prosttext">
    <w:name w:val="Plain Text"/>
    <w:basedOn w:val="Normln"/>
    <w:link w:val="ProsttextChar"/>
    <w:uiPriority w:val="99"/>
    <w:unhideWhenUsed/>
    <w:rsid w:val="000D1458"/>
    <w:rPr>
      <w:rFonts w:ascii="Courier New" w:eastAsia="Calibri" w:hAnsi="Courier New" w:cs="Courier New"/>
      <w:sz w:val="20"/>
      <w:szCs w:val="20"/>
      <w:lang w:eastAsia="cs-CZ"/>
    </w:rPr>
  </w:style>
  <w:style w:type="character" w:customStyle="1" w:styleId="ProsttextChar">
    <w:name w:val="Prostý text Char"/>
    <w:link w:val="Prosttext"/>
    <w:uiPriority w:val="99"/>
    <w:rsid w:val="000D1458"/>
    <w:rPr>
      <w:rFonts w:ascii="Courier New" w:eastAsia="Calibri" w:hAnsi="Courier New" w:cs="Courier New"/>
    </w:rPr>
  </w:style>
  <w:style w:type="paragraph" w:styleId="Odstavecseseznamem">
    <w:name w:val="List Paragraph"/>
    <w:basedOn w:val="Normln"/>
    <w:uiPriority w:val="34"/>
    <w:qFormat/>
    <w:rsid w:val="00E1567E"/>
    <w:pPr>
      <w:spacing w:after="200" w:line="276" w:lineRule="auto"/>
      <w:ind w:left="708"/>
    </w:pPr>
    <w:rPr>
      <w:rFonts w:ascii="Calibri" w:eastAsia="Calibri" w:hAnsi="Calibri"/>
      <w:sz w:val="22"/>
      <w:szCs w:val="22"/>
      <w:lang w:eastAsia="en-US"/>
    </w:rPr>
  </w:style>
  <w:style w:type="paragraph" w:styleId="Zkladntext">
    <w:name w:val="Body Text"/>
    <w:basedOn w:val="Normln"/>
    <w:link w:val="ZkladntextChar"/>
    <w:rsid w:val="000642C7"/>
    <w:pPr>
      <w:autoSpaceDE w:val="0"/>
      <w:autoSpaceDN w:val="0"/>
    </w:pPr>
    <w:rPr>
      <w:rFonts w:eastAsia="Calibri"/>
      <w:b/>
      <w:bCs/>
      <w:sz w:val="48"/>
      <w:szCs w:val="48"/>
      <w:u w:val="single"/>
      <w:lang w:eastAsia="cs-CZ"/>
    </w:rPr>
  </w:style>
  <w:style w:type="character" w:customStyle="1" w:styleId="ZkladntextChar">
    <w:name w:val="Základní text Char"/>
    <w:link w:val="Zkladntext"/>
    <w:rsid w:val="000642C7"/>
    <w:rPr>
      <w:rFonts w:eastAsia="Calibri"/>
      <w:b/>
      <w:bCs/>
      <w:sz w:val="48"/>
      <w:szCs w:val="48"/>
      <w:u w:val="single"/>
    </w:rPr>
  </w:style>
  <w:style w:type="character" w:customStyle="1" w:styleId="Nadpis5Char">
    <w:name w:val="Nadpis 5 Char"/>
    <w:link w:val="Nadpis5"/>
    <w:rsid w:val="00C64876"/>
    <w:rPr>
      <w:rFonts w:eastAsia="Times New Roman"/>
      <w:b/>
      <w:sz w:val="32"/>
      <w:u w:val="single"/>
      <w:lang w:val="en-GB"/>
    </w:rPr>
  </w:style>
  <w:style w:type="character" w:customStyle="1" w:styleId="Nadpis6Char">
    <w:name w:val="Nadpis 6 Char"/>
    <w:link w:val="Nadpis6"/>
    <w:rsid w:val="00C64876"/>
    <w:rPr>
      <w:rFonts w:eastAsia="Times New Roman"/>
      <w:b/>
      <w:sz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864">
      <w:bodyDiv w:val="1"/>
      <w:marLeft w:val="0"/>
      <w:marRight w:val="0"/>
      <w:marTop w:val="0"/>
      <w:marBottom w:val="0"/>
      <w:divBdr>
        <w:top w:val="none" w:sz="0" w:space="0" w:color="auto"/>
        <w:left w:val="none" w:sz="0" w:space="0" w:color="auto"/>
        <w:bottom w:val="none" w:sz="0" w:space="0" w:color="auto"/>
        <w:right w:val="none" w:sz="0" w:space="0" w:color="auto"/>
      </w:divBdr>
    </w:div>
    <w:div w:id="326783071">
      <w:bodyDiv w:val="1"/>
      <w:marLeft w:val="0"/>
      <w:marRight w:val="0"/>
      <w:marTop w:val="0"/>
      <w:marBottom w:val="0"/>
      <w:divBdr>
        <w:top w:val="none" w:sz="0" w:space="0" w:color="auto"/>
        <w:left w:val="none" w:sz="0" w:space="0" w:color="auto"/>
        <w:bottom w:val="none" w:sz="0" w:space="0" w:color="auto"/>
        <w:right w:val="none" w:sz="0" w:space="0" w:color="auto"/>
      </w:divBdr>
    </w:div>
    <w:div w:id="381834372">
      <w:bodyDiv w:val="1"/>
      <w:marLeft w:val="0"/>
      <w:marRight w:val="0"/>
      <w:marTop w:val="0"/>
      <w:marBottom w:val="0"/>
      <w:divBdr>
        <w:top w:val="none" w:sz="0" w:space="0" w:color="auto"/>
        <w:left w:val="none" w:sz="0" w:space="0" w:color="auto"/>
        <w:bottom w:val="none" w:sz="0" w:space="0" w:color="auto"/>
        <w:right w:val="none" w:sz="0" w:space="0" w:color="auto"/>
      </w:divBdr>
    </w:div>
    <w:div w:id="804127547">
      <w:bodyDiv w:val="1"/>
      <w:marLeft w:val="0"/>
      <w:marRight w:val="0"/>
      <w:marTop w:val="0"/>
      <w:marBottom w:val="0"/>
      <w:divBdr>
        <w:top w:val="none" w:sz="0" w:space="0" w:color="auto"/>
        <w:left w:val="none" w:sz="0" w:space="0" w:color="auto"/>
        <w:bottom w:val="none" w:sz="0" w:space="0" w:color="auto"/>
        <w:right w:val="none" w:sz="0" w:space="0" w:color="auto"/>
      </w:divBdr>
    </w:div>
    <w:div w:id="1860267976">
      <w:bodyDiv w:val="1"/>
      <w:marLeft w:val="0"/>
      <w:marRight w:val="0"/>
      <w:marTop w:val="0"/>
      <w:marBottom w:val="0"/>
      <w:divBdr>
        <w:top w:val="none" w:sz="0" w:space="0" w:color="auto"/>
        <w:left w:val="none" w:sz="0" w:space="0" w:color="auto"/>
        <w:bottom w:val="none" w:sz="0" w:space="0" w:color="auto"/>
        <w:right w:val="none" w:sz="0" w:space="0" w:color="auto"/>
      </w:divBdr>
    </w:div>
    <w:div w:id="195023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otova\Data%20aplikac&#237;\Microsoft\&#352;ablony\HlavaA4.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7CA45-EF6D-422F-8E52-2FC320893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HlavaA4.dot</Template>
  <TotalTime>1</TotalTime>
  <Pages>1</Pages>
  <Words>104</Words>
  <Characters>614</Characters>
  <Application>Microsoft Office Word</Application>
  <DocSecurity>0</DocSecurity>
  <Lines>5</Lines>
  <Paragraphs>1</Paragraphs>
  <ScaleCrop>false</ScaleCrop>
  <HeadingPairs>
    <vt:vector size="2" baseType="variant">
      <vt:variant>
        <vt:lpstr>Název</vt:lpstr>
      </vt:variant>
      <vt:variant>
        <vt:i4>1</vt:i4>
      </vt:variant>
    </vt:vector>
  </HeadingPairs>
  <TitlesOfParts>
    <vt:vector size="1" baseType="lpstr">
      <vt:lpstr>UNIVERZITA KARLOVA V PRAZE</vt:lpstr>
    </vt:vector>
  </TitlesOfParts>
  <Company>LF UK Plzen</Company>
  <LinksUpToDate>false</LinksUpToDate>
  <CharactersWithSpaces>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UNIVERZITA KARLOVA V PRAZE</dc:title>
  <dc:subject/>
  <dc:creator>Mgr. Adam Šoukal</dc:creator>
  <cp:keywords/>
  <cp:lastModifiedBy>Křikavová Lenka</cp:lastModifiedBy>
  <cp:revision>2</cp:revision>
  <cp:lastPrinted>2021-08-20T11:35:00Z</cp:lastPrinted>
  <dcterms:created xsi:type="dcterms:W3CDTF">2023-11-16T13:47:00Z</dcterms:created>
  <dcterms:modified xsi:type="dcterms:W3CDTF">2023-11-16T13:47:00Z</dcterms:modified>
</cp:coreProperties>
</file>